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ab/>
      </w:r>
      <w:r w:rsidRPr="00075DBE">
        <w:rPr>
          <w:rFonts w:ascii="Cambria" w:hAnsi="Cambria" w:cs="Cambria"/>
          <w:sz w:val="22"/>
          <w:szCs w:val="22"/>
        </w:rPr>
        <w:tab/>
      </w:r>
      <w:r w:rsidRPr="00075DBE">
        <w:rPr>
          <w:rFonts w:ascii="Cambria" w:hAnsi="Cambria" w:cs="Cambria"/>
          <w:sz w:val="22"/>
          <w:szCs w:val="22"/>
        </w:rPr>
        <w:tab/>
      </w:r>
      <w:r w:rsidRPr="00075DBE">
        <w:rPr>
          <w:rFonts w:ascii="Cambria" w:hAnsi="Cambria" w:cs="Cambria"/>
          <w:sz w:val="22"/>
          <w:szCs w:val="22"/>
        </w:rPr>
        <w:tab/>
      </w:r>
      <w:r w:rsidRPr="00075DBE">
        <w:rPr>
          <w:rFonts w:ascii="Cambria" w:hAnsi="Cambria" w:cs="Cambria"/>
          <w:sz w:val="22"/>
          <w:szCs w:val="22"/>
        </w:rPr>
        <w:tab/>
      </w:r>
      <w:r w:rsidRPr="00075DBE">
        <w:rPr>
          <w:rFonts w:ascii="Cambria" w:hAnsi="Cambria" w:cs="Cambria"/>
          <w:sz w:val="22"/>
          <w:szCs w:val="22"/>
        </w:rPr>
        <w:tab/>
      </w:r>
      <w:r w:rsidRPr="00075DBE">
        <w:rPr>
          <w:rFonts w:ascii="Cambria" w:hAnsi="Cambria" w:cs="Cambria"/>
          <w:sz w:val="22"/>
          <w:szCs w:val="22"/>
        </w:rPr>
        <w:tab/>
      </w:r>
      <w:r w:rsidRPr="00075DBE">
        <w:rPr>
          <w:rFonts w:ascii="Cambria" w:hAnsi="Cambria" w:cs="Cambria"/>
          <w:sz w:val="22"/>
          <w:szCs w:val="22"/>
        </w:rPr>
        <w:tab/>
      </w:r>
      <w:r w:rsidRPr="00075DBE">
        <w:rPr>
          <w:rFonts w:ascii="Cambria" w:hAnsi="Cambria" w:cs="Cambria"/>
          <w:sz w:val="22"/>
          <w:szCs w:val="22"/>
        </w:rPr>
        <w:tab/>
        <w:t>Bydgoszcz, dnia 12.06.2019 r.</w:t>
      </w: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sz w:val="22"/>
          <w:szCs w:val="22"/>
        </w:rPr>
      </w:pPr>
    </w:p>
    <w:p w:rsidR="009678FE" w:rsidRPr="00075DBE" w:rsidRDefault="009678FE" w:rsidP="00791AFB">
      <w:pPr>
        <w:spacing w:line="360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075DBE">
        <w:rPr>
          <w:rFonts w:ascii="Cambria" w:hAnsi="Cambria" w:cs="Cambria"/>
          <w:b/>
          <w:bCs/>
          <w:sz w:val="22"/>
          <w:szCs w:val="22"/>
        </w:rPr>
        <w:t>Zapytanie ofertowe</w:t>
      </w: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b/>
          <w:bCs/>
          <w:sz w:val="22"/>
          <w:szCs w:val="22"/>
        </w:rPr>
      </w:pP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b/>
          <w:bCs/>
          <w:sz w:val="22"/>
          <w:szCs w:val="22"/>
        </w:rPr>
      </w:pPr>
      <w:r w:rsidRPr="00075DBE">
        <w:rPr>
          <w:rFonts w:ascii="Cambria" w:hAnsi="Cambria" w:cs="Cambria"/>
          <w:b/>
          <w:bCs/>
          <w:sz w:val="22"/>
          <w:szCs w:val="22"/>
          <w:highlight w:val="lightGray"/>
        </w:rPr>
        <w:t>Wspólny Słownik zamówień CPV</w:t>
      </w:r>
      <w:bookmarkStart w:id="0" w:name="_GoBack"/>
      <w:bookmarkEnd w:id="0"/>
    </w:p>
    <w:p w:rsidR="009678FE" w:rsidRPr="00075DBE" w:rsidRDefault="009678FE" w:rsidP="00791AFB">
      <w:pPr>
        <w:pStyle w:val="NoSpacing"/>
        <w:spacing w:line="360" w:lineRule="auto"/>
        <w:jc w:val="both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19000000-6  skóra i tkaniny włókiennicze, tworzywo sztuczne i guma</w:t>
      </w: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b/>
          <w:bCs/>
          <w:sz w:val="22"/>
          <w:szCs w:val="22"/>
        </w:rPr>
      </w:pPr>
      <w:r w:rsidRPr="00075DBE">
        <w:rPr>
          <w:rFonts w:ascii="Cambria" w:hAnsi="Cambria" w:cs="Cambria"/>
          <w:b/>
          <w:bCs/>
          <w:sz w:val="22"/>
          <w:szCs w:val="22"/>
          <w:highlight w:val="lightGray"/>
        </w:rPr>
        <w:t>Informacje ogólne</w:t>
      </w:r>
    </w:p>
    <w:p w:rsidR="009678FE" w:rsidRPr="00075DBE" w:rsidRDefault="009678FE" w:rsidP="00791AFB">
      <w:pPr>
        <w:numPr>
          <w:ilvl w:val="0"/>
          <w:numId w:val="1"/>
        </w:numPr>
        <w:spacing w:line="360" w:lineRule="auto"/>
        <w:jc w:val="both"/>
        <w:rPr>
          <w:rFonts w:ascii="Cambria" w:hAnsi="Cambria" w:cs="Cambria"/>
          <w:b/>
          <w:bCs/>
          <w:i/>
          <w:iCs/>
          <w:sz w:val="22"/>
          <w:szCs w:val="22"/>
        </w:rPr>
      </w:pPr>
      <w:r w:rsidRPr="00075DBE">
        <w:rPr>
          <w:rFonts w:ascii="Cambria" w:hAnsi="Cambria" w:cs="Cambria"/>
          <w:b/>
          <w:bCs/>
          <w:sz w:val="22"/>
          <w:szCs w:val="22"/>
        </w:rPr>
        <w:t xml:space="preserve">Zamawiający: </w:t>
      </w:r>
      <w:r w:rsidRPr="00075DBE">
        <w:rPr>
          <w:rFonts w:ascii="Cambria" w:hAnsi="Cambria" w:cs="Cambria"/>
          <w:sz w:val="22"/>
          <w:szCs w:val="22"/>
        </w:rPr>
        <w:t xml:space="preserve"> </w:t>
      </w:r>
    </w:p>
    <w:p w:rsidR="009678FE" w:rsidRPr="00075DBE" w:rsidRDefault="009678FE" w:rsidP="00791AFB">
      <w:pPr>
        <w:spacing w:line="360" w:lineRule="auto"/>
        <w:ind w:left="720"/>
        <w:jc w:val="both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Maltex Sp. z o.o.</w:t>
      </w:r>
    </w:p>
    <w:p w:rsidR="009678FE" w:rsidRPr="00075DBE" w:rsidRDefault="009678FE" w:rsidP="00791AFB">
      <w:pPr>
        <w:spacing w:line="360" w:lineRule="auto"/>
        <w:ind w:left="720"/>
        <w:jc w:val="both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ul. Przemysłowa 8J</w:t>
      </w:r>
    </w:p>
    <w:p w:rsidR="009678FE" w:rsidRPr="00075DBE" w:rsidRDefault="009678FE" w:rsidP="00791AFB">
      <w:pPr>
        <w:spacing w:line="360" w:lineRule="auto"/>
        <w:ind w:left="720"/>
        <w:jc w:val="both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85-758 Bydgoszcz</w:t>
      </w:r>
    </w:p>
    <w:p w:rsidR="009678FE" w:rsidRPr="00075DBE" w:rsidRDefault="009678FE" w:rsidP="00791AFB">
      <w:pPr>
        <w:spacing w:line="360" w:lineRule="auto"/>
        <w:ind w:left="720"/>
        <w:jc w:val="both"/>
        <w:rPr>
          <w:rFonts w:ascii="Cambria" w:hAnsi="Cambria" w:cs="Cambria"/>
          <w:b/>
          <w:bCs/>
          <w:i/>
          <w:iCs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NIP 5540472142, REGON 090583371</w:t>
      </w:r>
    </w:p>
    <w:p w:rsidR="009678FE" w:rsidRPr="00075DBE" w:rsidRDefault="009678FE" w:rsidP="00791AFB">
      <w:pPr>
        <w:numPr>
          <w:ilvl w:val="0"/>
          <w:numId w:val="1"/>
        </w:numPr>
        <w:spacing w:line="360" w:lineRule="auto"/>
        <w:jc w:val="both"/>
        <w:rPr>
          <w:rFonts w:ascii="Cambria" w:hAnsi="Cambria" w:cs="Cambria"/>
          <w:i/>
          <w:iCs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 xml:space="preserve">Postępowanie na świadczenie usługi polegającej na dostawie tworzywa sztucznego do wtrysku modeli przedprototypowych w ramach projektu pn. </w:t>
      </w:r>
      <w:r w:rsidRPr="00075DBE">
        <w:rPr>
          <w:rFonts w:ascii="Cambria" w:hAnsi="Cambria" w:cs="Cambria"/>
          <w:i/>
          <w:iCs/>
          <w:sz w:val="22"/>
          <w:szCs w:val="22"/>
        </w:rPr>
        <w:t xml:space="preserve">„Realizacja prac B+R przez formę Maltex z Bydgoszczy, w celu opracowania innowacyjnego w skali międzynarodowej produktu”. </w:t>
      </w:r>
    </w:p>
    <w:p w:rsidR="009678FE" w:rsidRPr="00075DBE" w:rsidRDefault="009678FE" w:rsidP="00791AFB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 xml:space="preserve">Termin realizacji zamówienia: do 12 lipca 2019 </w:t>
      </w:r>
    </w:p>
    <w:p w:rsidR="009678FE" w:rsidRPr="00075DBE" w:rsidRDefault="009678FE" w:rsidP="00791AFB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Miejsce dostawy zamówienia: siedziba Zamawiającego</w:t>
      </w:r>
    </w:p>
    <w:p w:rsidR="009678FE" w:rsidRPr="00075DBE" w:rsidRDefault="009678FE" w:rsidP="00791AFB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="Cambria"/>
          <w:b/>
          <w:bCs/>
          <w:sz w:val="22"/>
          <w:szCs w:val="22"/>
        </w:rPr>
      </w:pPr>
      <w:r w:rsidRPr="00075DBE">
        <w:rPr>
          <w:rFonts w:ascii="Cambria" w:hAnsi="Cambria" w:cs="Cambria"/>
          <w:b/>
          <w:bCs/>
          <w:sz w:val="22"/>
          <w:szCs w:val="22"/>
        </w:rPr>
        <w:t>Tryb udzielenia zamówienia:</w:t>
      </w:r>
    </w:p>
    <w:p w:rsidR="009678FE" w:rsidRPr="00075DBE" w:rsidRDefault="009678FE" w:rsidP="00791AFB">
      <w:pPr>
        <w:pStyle w:val="ListParagraph"/>
        <w:spacing w:line="360" w:lineRule="auto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Postępowanie o udzielenie zamówienia prowadzone jest w oparciu o rozeznanie rynku zgodne z Wytycznymi w zakresie kwalifikowalności wydatków w ramach Europejskiego Funduszu Rozwoju Regionalnego, Europejskiego Funduszu Społecznego oraz Funduszu Spójności na lata 2014-2020.</w:t>
      </w:r>
    </w:p>
    <w:p w:rsidR="009678FE" w:rsidRPr="00075DBE" w:rsidRDefault="009678FE" w:rsidP="00791AFB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Postępowanie dotyczy wyboru jednego wykonawcy. Nie dopuszcza się składania ofert częściowych.</w:t>
      </w:r>
    </w:p>
    <w:p w:rsidR="009678FE" w:rsidRPr="00075DBE" w:rsidRDefault="009678FE" w:rsidP="00791AFB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Zamówienia wariantowe: nie dotyczy</w:t>
      </w:r>
    </w:p>
    <w:p w:rsidR="009678FE" w:rsidRPr="00075DBE" w:rsidRDefault="009678FE" w:rsidP="006B2C96">
      <w:pPr>
        <w:pStyle w:val="Default"/>
        <w:spacing w:line="360" w:lineRule="auto"/>
        <w:jc w:val="both"/>
        <w:rPr>
          <w:rFonts w:ascii="Cambria" w:hAnsi="Cambria" w:cs="Cambria"/>
          <w:sz w:val="22"/>
          <w:szCs w:val="22"/>
          <w:highlight w:val="lightGray"/>
        </w:rPr>
      </w:pPr>
      <w:r w:rsidRPr="00075DBE">
        <w:rPr>
          <w:rFonts w:ascii="Cambria" w:hAnsi="Cambria" w:cs="Cambria"/>
          <w:b/>
          <w:bCs/>
          <w:sz w:val="22"/>
          <w:szCs w:val="22"/>
          <w:highlight w:val="lightGray"/>
        </w:rPr>
        <w:t>Przedmiot zamówienia</w:t>
      </w:r>
      <w:r w:rsidRPr="00075DBE">
        <w:rPr>
          <w:rFonts w:ascii="Cambria" w:hAnsi="Cambria" w:cs="Cambria"/>
          <w:sz w:val="22"/>
          <w:szCs w:val="22"/>
          <w:highlight w:val="lightGray"/>
        </w:rPr>
        <w:t xml:space="preserve"> </w:t>
      </w:r>
    </w:p>
    <w:p w:rsidR="009678FE" w:rsidRPr="00075DBE" w:rsidRDefault="009678FE" w:rsidP="00791AFB">
      <w:pPr>
        <w:pStyle w:val="ListParagraph"/>
        <w:numPr>
          <w:ilvl w:val="1"/>
          <w:numId w:val="1"/>
        </w:numPr>
        <w:spacing w:line="360" w:lineRule="auto"/>
        <w:ind w:left="426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Przedmiotem zamówienia jest świadczenie usługi polegającej na dostawie tworzywa sztucznego (polipropylenu) do wtrysku modeli przedprototypowych w ilości 3,5 tony.</w:t>
      </w:r>
    </w:p>
    <w:p w:rsidR="009678FE" w:rsidRPr="00075DBE" w:rsidRDefault="009678FE" w:rsidP="00791AFB">
      <w:pPr>
        <w:pStyle w:val="ListParagraph"/>
        <w:numPr>
          <w:ilvl w:val="1"/>
          <w:numId w:val="1"/>
        </w:numPr>
        <w:spacing w:line="360" w:lineRule="auto"/>
        <w:ind w:left="426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Produkt, który zostanie opracowany w ramach przedmiotowego projektu przeznaczony będzie do pielęgnacji dzieci w wieku do lat 3.</w:t>
      </w: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b/>
          <w:bCs/>
          <w:sz w:val="22"/>
          <w:szCs w:val="22"/>
        </w:rPr>
      </w:pPr>
      <w:r w:rsidRPr="00075DBE">
        <w:rPr>
          <w:rFonts w:ascii="Cambria" w:hAnsi="Cambria" w:cs="Cambria"/>
          <w:b/>
          <w:bCs/>
          <w:sz w:val="22"/>
          <w:szCs w:val="22"/>
          <w:highlight w:val="lightGray"/>
        </w:rPr>
        <w:t>Opis sposobu przygotowania oferty:</w:t>
      </w: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sz w:val="22"/>
          <w:szCs w:val="22"/>
        </w:rPr>
      </w:pPr>
    </w:p>
    <w:p w:rsidR="009678FE" w:rsidRPr="00075DBE" w:rsidRDefault="009678FE" w:rsidP="00791AFB">
      <w:pPr>
        <w:numPr>
          <w:ilvl w:val="0"/>
          <w:numId w:val="5"/>
        </w:numPr>
        <w:spacing w:line="360" w:lineRule="auto"/>
        <w:jc w:val="both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Zaoferowana cena brutto powinna być ceną całkowitą i uwzględniać wszystkie koszty związane z realizacją przedmiotu zamówienia</w:t>
      </w:r>
    </w:p>
    <w:p w:rsidR="009678FE" w:rsidRPr="00075DBE" w:rsidRDefault="009678FE" w:rsidP="00791AFB">
      <w:pPr>
        <w:numPr>
          <w:ilvl w:val="0"/>
          <w:numId w:val="5"/>
        </w:numPr>
        <w:spacing w:line="360" w:lineRule="auto"/>
        <w:jc w:val="both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Ofertę należy składać wyłącznie na formularzu stanowiącym załącznik nr 1 do niniejszego zapytania ofertowego.</w:t>
      </w:r>
    </w:p>
    <w:p w:rsidR="009678FE" w:rsidRPr="00075DBE" w:rsidRDefault="009678FE" w:rsidP="00791AFB">
      <w:pPr>
        <w:numPr>
          <w:ilvl w:val="0"/>
          <w:numId w:val="5"/>
        </w:numPr>
        <w:spacing w:line="360" w:lineRule="auto"/>
        <w:jc w:val="both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Cenę należy wyrazić w PLN, z dokładnością do dwóch miejsc po przecinku.</w:t>
      </w:r>
    </w:p>
    <w:p w:rsidR="009678FE" w:rsidRPr="00075DBE" w:rsidRDefault="009678FE" w:rsidP="00791AFB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sz w:val="22"/>
          <w:szCs w:val="22"/>
        </w:rPr>
      </w:pPr>
      <w:r w:rsidRPr="00075DBE">
        <w:rPr>
          <w:rFonts w:ascii="Cambria" w:hAnsi="Cambria"/>
          <w:sz w:val="22"/>
          <w:szCs w:val="22"/>
        </w:rPr>
        <w:t>Złożona oferta powinna zawierać, co najmniej nazwę i adres Oferenta (Wykonawcy), opis nawiązujący do specyfikacji zawartej w Zapytaniu, wartość oferty, termin ważności oferty. Wskazane jest, aby oferta zawierała także inne informacje niezbędne do jej oceny z punktu widzenia kryteriów wskazanych w Zapytaniu.</w:t>
      </w:r>
    </w:p>
    <w:p w:rsidR="009678FE" w:rsidRPr="00075DBE" w:rsidRDefault="009678FE" w:rsidP="00791AFB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sz w:val="22"/>
          <w:szCs w:val="22"/>
        </w:rPr>
      </w:pPr>
      <w:r w:rsidRPr="00075DBE">
        <w:rPr>
          <w:rFonts w:ascii="Cambria" w:hAnsi="Cambria"/>
          <w:sz w:val="22"/>
          <w:szCs w:val="22"/>
        </w:rPr>
        <w:t>Oferta powinna być opatrzona pieczęcią Oferenta, posiadać datę sporządzenia oraz powinna być podpisana przez osoby upoważnione do działania w imieniu Oferenta.</w:t>
      </w:r>
    </w:p>
    <w:p w:rsidR="009678FE" w:rsidRPr="00075DBE" w:rsidRDefault="009678FE" w:rsidP="00791AFB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Osobami wyznaczonymi do kontaktu w ramach niniejszego zapytania są:</w:t>
      </w:r>
    </w:p>
    <w:p w:rsidR="009678FE" w:rsidRPr="00075DBE" w:rsidRDefault="009678FE" w:rsidP="00791AFB">
      <w:pPr>
        <w:pStyle w:val="ListParagraph"/>
        <w:numPr>
          <w:ilvl w:val="0"/>
          <w:numId w:val="32"/>
        </w:numPr>
        <w:spacing w:line="360" w:lineRule="auto"/>
        <w:rPr>
          <w:rFonts w:ascii="Cambria" w:hAnsi="Cambria"/>
          <w:sz w:val="22"/>
          <w:szCs w:val="22"/>
        </w:rPr>
      </w:pPr>
      <w:r w:rsidRPr="00075DBE">
        <w:rPr>
          <w:rFonts w:ascii="Cambria" w:hAnsi="Cambria"/>
          <w:sz w:val="22"/>
          <w:szCs w:val="22"/>
        </w:rPr>
        <w:t>W sprawach merytorycznych</w:t>
      </w:r>
    </w:p>
    <w:p w:rsidR="009678FE" w:rsidRPr="00075DBE" w:rsidRDefault="009678FE" w:rsidP="00791AFB">
      <w:pPr>
        <w:pStyle w:val="ListParagraph"/>
        <w:spacing w:line="360" w:lineRule="auto"/>
        <w:ind w:left="1440"/>
        <w:rPr>
          <w:rFonts w:ascii="Cambria" w:hAnsi="Cambria"/>
          <w:sz w:val="22"/>
          <w:szCs w:val="22"/>
        </w:rPr>
      </w:pPr>
      <w:r w:rsidRPr="00075DBE">
        <w:rPr>
          <w:rFonts w:ascii="Cambria" w:hAnsi="Cambria"/>
          <w:sz w:val="22"/>
          <w:szCs w:val="22"/>
        </w:rPr>
        <w:t xml:space="preserve">Jarosław Malak tel. 604-614457 , e-mail: </w:t>
      </w:r>
      <w:hyperlink r:id="rId7" w:history="1">
        <w:r w:rsidRPr="00075DBE">
          <w:rPr>
            <w:rStyle w:val="Hyperlink"/>
            <w:rFonts w:ascii="Cambria" w:hAnsi="Cambria"/>
            <w:sz w:val="22"/>
            <w:szCs w:val="22"/>
          </w:rPr>
          <w:t>jarek.malak@maltex.com.pl</w:t>
        </w:r>
      </w:hyperlink>
      <w:r w:rsidRPr="00075DBE">
        <w:rPr>
          <w:rFonts w:ascii="Cambria" w:hAnsi="Cambria"/>
          <w:sz w:val="22"/>
          <w:szCs w:val="22"/>
        </w:rPr>
        <w:t xml:space="preserve"> </w:t>
      </w:r>
    </w:p>
    <w:p w:rsidR="009678FE" w:rsidRPr="00075DBE" w:rsidRDefault="009678FE" w:rsidP="00791AFB">
      <w:pPr>
        <w:pStyle w:val="ListParagraph"/>
        <w:numPr>
          <w:ilvl w:val="0"/>
          <w:numId w:val="32"/>
        </w:numPr>
        <w:spacing w:line="360" w:lineRule="auto"/>
        <w:rPr>
          <w:rFonts w:ascii="Cambria" w:hAnsi="Cambria"/>
          <w:sz w:val="22"/>
          <w:szCs w:val="22"/>
        </w:rPr>
      </w:pPr>
      <w:r w:rsidRPr="00075DBE">
        <w:rPr>
          <w:rFonts w:ascii="Cambria" w:hAnsi="Cambria"/>
          <w:sz w:val="22"/>
          <w:szCs w:val="22"/>
        </w:rPr>
        <w:t>W sprawach formalnych</w:t>
      </w:r>
    </w:p>
    <w:p w:rsidR="009678FE" w:rsidRPr="00075DBE" w:rsidRDefault="009678FE" w:rsidP="00791AFB">
      <w:pPr>
        <w:pStyle w:val="ListParagraph"/>
        <w:spacing w:line="360" w:lineRule="auto"/>
        <w:ind w:left="1440"/>
        <w:rPr>
          <w:rFonts w:ascii="Cambria" w:hAnsi="Cambria"/>
          <w:sz w:val="22"/>
          <w:szCs w:val="22"/>
        </w:rPr>
      </w:pPr>
      <w:r w:rsidRPr="00075DBE">
        <w:rPr>
          <w:rFonts w:ascii="Cambria" w:hAnsi="Cambria"/>
          <w:sz w:val="22"/>
          <w:szCs w:val="22"/>
        </w:rPr>
        <w:t>Eliza Natywa , tel. 794-650-066, email:</w:t>
      </w:r>
      <w:r w:rsidRPr="00075DBE">
        <w:rPr>
          <w:rFonts w:ascii="Cambria" w:hAnsi="Cambria" w:cs="Cambria"/>
          <w:sz w:val="22"/>
          <w:szCs w:val="22"/>
        </w:rPr>
        <w:t xml:space="preserve"> </w:t>
      </w:r>
      <w:hyperlink r:id="rId8" w:history="1">
        <w:r w:rsidRPr="00075DBE">
          <w:rPr>
            <w:rStyle w:val="Hyperlink"/>
            <w:rFonts w:ascii="Cambria" w:hAnsi="Cambria" w:cs="Cambria"/>
            <w:sz w:val="22"/>
            <w:szCs w:val="22"/>
          </w:rPr>
          <w:t>e.natywa@maltex.com.pl</w:t>
        </w:r>
      </w:hyperlink>
      <w:r w:rsidRPr="00075DBE">
        <w:rPr>
          <w:rFonts w:ascii="Cambria" w:hAnsi="Cambria" w:cs="Cambria"/>
          <w:sz w:val="22"/>
          <w:szCs w:val="22"/>
        </w:rPr>
        <w:t xml:space="preserve"> </w:t>
      </w:r>
    </w:p>
    <w:p w:rsidR="009678FE" w:rsidRPr="00075DBE" w:rsidRDefault="009678FE" w:rsidP="00791AFB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 xml:space="preserve">Wszelkie wnioski, zawiadomienia oraz informacje Zamawiający i Wykonawcy przekazują drogą pisemną (poczta tradycyjna) oraz/lub elektroniczną (poczta e-mail). W przypadku przekazywania oświadczeń, wniosków, zawiadomień drogą elektroniczną, </w:t>
      </w:r>
      <w:r w:rsidRPr="00075DBE">
        <w:rPr>
          <w:rFonts w:ascii="Cambria" w:hAnsi="Cambria" w:cs="Cambria"/>
          <w:b/>
          <w:bCs/>
          <w:sz w:val="22"/>
          <w:szCs w:val="22"/>
        </w:rPr>
        <w:t>każda ze stron na żądanie drugiej niezwłocznie potwierdza fakt ich otrzymania.</w:t>
      </w: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b/>
          <w:bCs/>
          <w:sz w:val="22"/>
          <w:szCs w:val="22"/>
        </w:rPr>
      </w:pPr>
      <w:r w:rsidRPr="00075DBE">
        <w:rPr>
          <w:rFonts w:ascii="Cambria" w:hAnsi="Cambria" w:cs="Cambria"/>
          <w:b/>
          <w:bCs/>
          <w:sz w:val="22"/>
          <w:szCs w:val="22"/>
          <w:highlight w:val="lightGray"/>
        </w:rPr>
        <w:t xml:space="preserve">Termin i miejsce </w:t>
      </w:r>
      <w:r w:rsidRPr="00075DBE">
        <w:rPr>
          <w:rFonts w:ascii="Cambria" w:hAnsi="Cambria" w:cs="Cambria"/>
          <w:b/>
          <w:bCs/>
          <w:sz w:val="22"/>
          <w:szCs w:val="22"/>
          <w:highlight w:val="lightGray"/>
          <w:shd w:val="clear" w:color="auto" w:fill="D9D9D9"/>
        </w:rPr>
        <w:t>składania oferty:</w:t>
      </w:r>
    </w:p>
    <w:p w:rsidR="009678FE" w:rsidRPr="00075DBE" w:rsidRDefault="009678FE" w:rsidP="00791AFB">
      <w:pPr>
        <w:pStyle w:val="ListParagraph"/>
        <w:numPr>
          <w:ilvl w:val="0"/>
          <w:numId w:val="6"/>
        </w:numPr>
        <w:spacing w:line="360" w:lineRule="auto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 xml:space="preserve">Oferty należy składać do dnia 21.06.2019 r. do godziny do godz. 23.59 na adres email:  </w:t>
      </w:r>
      <w:r w:rsidRPr="00075DBE">
        <w:rPr>
          <w:rFonts w:ascii="Cambria" w:hAnsi="Cambria" w:cs="Cambria"/>
          <w:sz w:val="22"/>
          <w:szCs w:val="22"/>
        </w:rPr>
        <w:br/>
      </w:r>
      <w:hyperlink r:id="rId9" w:history="1">
        <w:r w:rsidRPr="00075DBE">
          <w:rPr>
            <w:rStyle w:val="Hyperlink"/>
            <w:rFonts w:ascii="Cambria" w:hAnsi="Cambria" w:cs="Cambria"/>
            <w:sz w:val="22"/>
            <w:szCs w:val="22"/>
          </w:rPr>
          <w:t>priojekty@maltex.com.pl</w:t>
        </w:r>
      </w:hyperlink>
      <w:r w:rsidRPr="00075DBE">
        <w:rPr>
          <w:rFonts w:ascii="Cambria" w:hAnsi="Cambria" w:cs="Cambria"/>
          <w:sz w:val="22"/>
          <w:szCs w:val="22"/>
        </w:rPr>
        <w:t xml:space="preserve">   (zeskanowana, podpisana oferta, w temacie wiadomości proszę wpisać </w:t>
      </w:r>
      <w:r w:rsidRPr="00075DBE">
        <w:rPr>
          <w:rFonts w:ascii="Cambria" w:hAnsi="Cambria" w:cs="Cambria"/>
          <w:b/>
          <w:bCs/>
          <w:i/>
          <w:iCs/>
          <w:sz w:val="22"/>
          <w:szCs w:val="22"/>
        </w:rPr>
        <w:t>,,Oferta – tworzywo”</w:t>
      </w:r>
      <w:r w:rsidRPr="00075DBE">
        <w:rPr>
          <w:rFonts w:ascii="Cambria" w:hAnsi="Cambria" w:cs="Cambria"/>
          <w:sz w:val="22"/>
          <w:szCs w:val="22"/>
        </w:rPr>
        <w:t xml:space="preserve"> lub osobiście do biura Zamawiającego (w zamkniętej kopercie </w:t>
      </w:r>
      <w:r w:rsidRPr="00075DBE">
        <w:rPr>
          <w:rFonts w:ascii="Cambria" w:hAnsi="Cambria" w:cs="Cambria"/>
          <w:sz w:val="22"/>
          <w:szCs w:val="22"/>
        </w:rPr>
        <w:br/>
        <w:t xml:space="preserve">z dopiskiem ,,Oferta – tworzywo”). </w:t>
      </w:r>
    </w:p>
    <w:p w:rsidR="009678FE" w:rsidRPr="00075DBE" w:rsidRDefault="009678FE" w:rsidP="00791AFB">
      <w:pPr>
        <w:pStyle w:val="ListParagraph"/>
        <w:spacing w:line="360" w:lineRule="auto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 xml:space="preserve">Biuro funkcjonuje codziennie w dni robocze w godzinach 8.00-16.00. </w:t>
      </w:r>
    </w:p>
    <w:p w:rsidR="009678FE" w:rsidRPr="00075DBE" w:rsidRDefault="009678FE" w:rsidP="00791AFB">
      <w:pPr>
        <w:pStyle w:val="ListParagraph"/>
        <w:spacing w:line="360" w:lineRule="auto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O terminie złożenia oferty decyduje data wpływu oferty na adres mailowy lub do biura Zamawiającego.</w:t>
      </w:r>
    </w:p>
    <w:p w:rsidR="009678FE" w:rsidRPr="00075DBE" w:rsidRDefault="009678FE" w:rsidP="00791AFB">
      <w:pPr>
        <w:pStyle w:val="ListParagraph"/>
        <w:numPr>
          <w:ilvl w:val="0"/>
          <w:numId w:val="6"/>
        </w:numPr>
        <w:spacing w:after="0" w:line="360" w:lineRule="auto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Oferty złożone po terminie nie będą podlegały ocenie.</w:t>
      </w:r>
    </w:p>
    <w:p w:rsidR="009678FE" w:rsidRPr="00075DBE" w:rsidRDefault="009678FE" w:rsidP="00791AFB">
      <w:pPr>
        <w:pStyle w:val="ListParagraph"/>
        <w:numPr>
          <w:ilvl w:val="0"/>
          <w:numId w:val="6"/>
        </w:numPr>
        <w:spacing w:after="0" w:line="360" w:lineRule="auto"/>
        <w:ind w:left="737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Wykonawca może, przed upływem terminu przesyłania ofert, zmienić lub wycofać ofertę.</w:t>
      </w:r>
    </w:p>
    <w:p w:rsidR="009678FE" w:rsidRPr="00075DBE" w:rsidRDefault="009678FE" w:rsidP="00791AFB">
      <w:pPr>
        <w:pStyle w:val="ListParagraph"/>
        <w:numPr>
          <w:ilvl w:val="0"/>
          <w:numId w:val="6"/>
        </w:numPr>
        <w:spacing w:after="0" w:line="360" w:lineRule="auto"/>
        <w:ind w:left="737"/>
        <w:rPr>
          <w:rFonts w:ascii="Cambria" w:hAnsi="Cambria" w:cs="Cambria"/>
          <w:sz w:val="22"/>
          <w:szCs w:val="22"/>
        </w:rPr>
      </w:pPr>
      <w:r w:rsidRPr="00075DBE">
        <w:rPr>
          <w:rFonts w:ascii="Cambria" w:hAnsi="Cambria" w:cs="Cambria"/>
          <w:sz w:val="22"/>
          <w:szCs w:val="22"/>
        </w:rPr>
        <w:t>W toku badania i oceny ofert Zamawiający może zażądać od wykonawców wyjaśnień dotyczących treści złożonych ofert.</w:t>
      </w: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b/>
          <w:bCs/>
          <w:sz w:val="22"/>
          <w:szCs w:val="22"/>
        </w:rPr>
      </w:pP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sz w:val="22"/>
          <w:szCs w:val="22"/>
        </w:rPr>
      </w:pPr>
    </w:p>
    <w:p w:rsidR="009678FE" w:rsidRPr="00075DBE" w:rsidRDefault="009678FE" w:rsidP="00791AFB">
      <w:pPr>
        <w:spacing w:line="360" w:lineRule="auto"/>
        <w:jc w:val="both"/>
        <w:rPr>
          <w:rFonts w:ascii="Cambria" w:hAnsi="Cambria" w:cs="Cambria"/>
          <w:sz w:val="22"/>
          <w:szCs w:val="22"/>
        </w:rPr>
      </w:pPr>
    </w:p>
    <w:sectPr w:rsidR="009678FE" w:rsidRPr="00075DBE" w:rsidSect="0031040F">
      <w:headerReference w:type="default" r:id="rId10"/>
      <w:footerReference w:type="default" r:id="rId11"/>
      <w:pgSz w:w="12240" w:h="15840"/>
      <w:pgMar w:top="1560" w:right="1418" w:bottom="1418" w:left="1418" w:header="709" w:footer="71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8FE" w:rsidRDefault="009678FE" w:rsidP="008443EC">
      <w:r>
        <w:separator/>
      </w:r>
    </w:p>
  </w:endnote>
  <w:endnote w:type="continuationSeparator" w:id="0">
    <w:p w:rsidR="009678FE" w:rsidRDefault="009678FE" w:rsidP="00844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8FE" w:rsidRPr="00B95768" w:rsidRDefault="009678FE">
    <w:pPr>
      <w:pStyle w:val="Footer"/>
      <w:jc w:val="right"/>
      <w:rPr>
        <w:rFonts w:ascii="Calibri" w:hAnsi="Calibri" w:cs="Calibri"/>
        <w:sz w:val="20"/>
        <w:szCs w:val="20"/>
      </w:rPr>
    </w:pPr>
    <w:r w:rsidRPr="00B95768">
      <w:rPr>
        <w:rFonts w:ascii="Calibri" w:hAnsi="Calibri" w:cs="Calibri"/>
        <w:sz w:val="20"/>
        <w:szCs w:val="20"/>
      </w:rPr>
      <w:fldChar w:fldCharType="begin"/>
    </w:r>
    <w:r w:rsidRPr="00B95768">
      <w:rPr>
        <w:rFonts w:ascii="Calibri" w:hAnsi="Calibri" w:cs="Calibri"/>
        <w:sz w:val="20"/>
        <w:szCs w:val="20"/>
      </w:rPr>
      <w:instrText xml:space="preserve"> PAGE   \* MERGEFORMAT </w:instrText>
    </w:r>
    <w:r w:rsidRPr="00B95768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noProof/>
        <w:sz w:val="20"/>
        <w:szCs w:val="20"/>
      </w:rPr>
      <w:t>3</w:t>
    </w:r>
    <w:r w:rsidRPr="00B95768">
      <w:rPr>
        <w:rFonts w:ascii="Calibri" w:hAnsi="Calibri" w:cs="Calibri"/>
        <w:sz w:val="20"/>
        <w:szCs w:val="20"/>
      </w:rPr>
      <w:fldChar w:fldCharType="end"/>
    </w:r>
  </w:p>
  <w:p w:rsidR="009678FE" w:rsidRDefault="009678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8FE" w:rsidRDefault="009678FE" w:rsidP="008443EC">
      <w:r>
        <w:separator/>
      </w:r>
    </w:p>
  </w:footnote>
  <w:footnote w:type="continuationSeparator" w:id="0">
    <w:p w:rsidR="009678FE" w:rsidRDefault="009678FE" w:rsidP="008443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8FE" w:rsidRDefault="009678F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430.2pt;margin-top:-69.6pt;width:470.2pt;height:49.75pt;z-index:251660288;visibility:visible;mso-position-horizontal:right;mso-position-horizontal-relative:margin;mso-position-vertical-relative:margin">
          <v:imagedata r:id="rId1" o:title=""/>
          <w10:wrap type="square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2EB141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5CF0394"/>
    <w:multiLevelType w:val="hybridMultilevel"/>
    <w:tmpl w:val="4502B9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8418F"/>
    <w:multiLevelType w:val="hybridMultilevel"/>
    <w:tmpl w:val="9C62C8AE"/>
    <w:lvl w:ilvl="0" w:tplc="B33E06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02E81"/>
    <w:multiLevelType w:val="hybridMultilevel"/>
    <w:tmpl w:val="48346B68"/>
    <w:lvl w:ilvl="0" w:tplc="EDCC42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E159C0"/>
    <w:multiLevelType w:val="hybridMultilevel"/>
    <w:tmpl w:val="2A928E06"/>
    <w:lvl w:ilvl="0" w:tplc="F4F272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074D86"/>
    <w:multiLevelType w:val="hybridMultilevel"/>
    <w:tmpl w:val="8654DC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cs="Wingdings" w:hint="default"/>
      </w:rPr>
    </w:lvl>
  </w:abstractNum>
  <w:abstractNum w:abstractNumId="6">
    <w:nsid w:val="0F02038A"/>
    <w:multiLevelType w:val="hybridMultilevel"/>
    <w:tmpl w:val="1E3AE404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32"/>
        <w:szCs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8A115F8"/>
    <w:multiLevelType w:val="hybridMultilevel"/>
    <w:tmpl w:val="EC60B27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8C26FC6"/>
    <w:multiLevelType w:val="hybridMultilevel"/>
    <w:tmpl w:val="700A8D4C"/>
    <w:lvl w:ilvl="0" w:tplc="FDC2B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F235D"/>
    <w:multiLevelType w:val="hybridMultilevel"/>
    <w:tmpl w:val="5A24A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1D487A52"/>
    <w:multiLevelType w:val="hybridMultilevel"/>
    <w:tmpl w:val="D29C69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D5217C4"/>
    <w:multiLevelType w:val="hybridMultilevel"/>
    <w:tmpl w:val="038C81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21F56F27"/>
    <w:multiLevelType w:val="hybridMultilevel"/>
    <w:tmpl w:val="E0F249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32B7402"/>
    <w:multiLevelType w:val="hybridMultilevel"/>
    <w:tmpl w:val="D11A4972"/>
    <w:lvl w:ilvl="0" w:tplc="FA2862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CE7390"/>
    <w:multiLevelType w:val="hybridMultilevel"/>
    <w:tmpl w:val="B5146C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C6323D"/>
    <w:multiLevelType w:val="hybridMultilevel"/>
    <w:tmpl w:val="F0A8FA5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B0C2B2A"/>
    <w:multiLevelType w:val="hybridMultilevel"/>
    <w:tmpl w:val="377AD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DC690B"/>
    <w:multiLevelType w:val="hybridMultilevel"/>
    <w:tmpl w:val="7B7493E8"/>
    <w:lvl w:ilvl="0" w:tplc="4DC86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C1FE8"/>
    <w:multiLevelType w:val="hybridMultilevel"/>
    <w:tmpl w:val="700C0E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40D320BE"/>
    <w:multiLevelType w:val="hybridMultilevel"/>
    <w:tmpl w:val="91864B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>
    <w:nsid w:val="41A222DD"/>
    <w:multiLevelType w:val="hybridMultilevel"/>
    <w:tmpl w:val="7AA6C5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>
    <w:nsid w:val="45075243"/>
    <w:multiLevelType w:val="hybridMultilevel"/>
    <w:tmpl w:val="A126B5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8A40438"/>
    <w:multiLevelType w:val="hybridMultilevel"/>
    <w:tmpl w:val="E0F0E12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903D3B"/>
    <w:multiLevelType w:val="hybridMultilevel"/>
    <w:tmpl w:val="75F25C58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>
    <w:nsid w:val="51904E49"/>
    <w:multiLevelType w:val="hybridMultilevel"/>
    <w:tmpl w:val="E0E09ECA"/>
    <w:lvl w:ilvl="0" w:tplc="04150015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D887262"/>
    <w:multiLevelType w:val="hybridMultilevel"/>
    <w:tmpl w:val="25C07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B76E2B"/>
    <w:multiLevelType w:val="hybridMultilevel"/>
    <w:tmpl w:val="591274E4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>
    <w:nsid w:val="62D70D50"/>
    <w:multiLevelType w:val="hybridMultilevel"/>
    <w:tmpl w:val="9430674E"/>
    <w:lvl w:ilvl="0" w:tplc="0415000F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214591"/>
    <w:multiLevelType w:val="hybridMultilevel"/>
    <w:tmpl w:val="76D67CB6"/>
    <w:lvl w:ilvl="0" w:tplc="F0267C3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E1719"/>
    <w:multiLevelType w:val="hybridMultilevel"/>
    <w:tmpl w:val="F96890C2"/>
    <w:lvl w:ilvl="0" w:tplc="04150013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D052B6"/>
    <w:multiLevelType w:val="hybridMultilevel"/>
    <w:tmpl w:val="FBF8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4D46A0"/>
    <w:multiLevelType w:val="hybridMultilevel"/>
    <w:tmpl w:val="D83C16B0"/>
    <w:lvl w:ilvl="0" w:tplc="C242EF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D35CAB"/>
    <w:multiLevelType w:val="hybridMultilevel"/>
    <w:tmpl w:val="C220F1F6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EAC1DE8"/>
    <w:multiLevelType w:val="hybridMultilevel"/>
    <w:tmpl w:val="6CEAC49C"/>
    <w:lvl w:ilvl="0" w:tplc="291225B2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A01FE1"/>
    <w:multiLevelType w:val="hybridMultilevel"/>
    <w:tmpl w:val="EE7A53C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4757E24"/>
    <w:multiLevelType w:val="hybridMultilevel"/>
    <w:tmpl w:val="70D05DCE"/>
    <w:lvl w:ilvl="0" w:tplc="45901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C407A"/>
    <w:multiLevelType w:val="hybridMultilevel"/>
    <w:tmpl w:val="BB10096E"/>
    <w:lvl w:ilvl="0" w:tplc="20E2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5ED4A83"/>
    <w:multiLevelType w:val="hybridMultilevel"/>
    <w:tmpl w:val="386E5938"/>
    <w:lvl w:ilvl="0" w:tplc="06C044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2009FD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iCs w:val="0"/>
      </w:rPr>
    </w:lvl>
    <w:lvl w:ilvl="2" w:tplc="06B483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7786C2E2">
      <w:start w:val="1"/>
      <w:numFmt w:val="bullet"/>
      <w:lvlText w:val="•"/>
      <w:lvlJc w:val="left"/>
      <w:pPr>
        <w:ind w:left="2880" w:hanging="360"/>
      </w:pPr>
      <w:rPr>
        <w:rFonts w:ascii="Calibri" w:eastAsia="Times New Roman" w:hAnsi="Calibr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565F77"/>
    <w:multiLevelType w:val="hybridMultilevel"/>
    <w:tmpl w:val="409C1CAE"/>
    <w:lvl w:ilvl="0" w:tplc="040EDA90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43">
    <w:nsid w:val="780D67EF"/>
    <w:multiLevelType w:val="hybridMultilevel"/>
    <w:tmpl w:val="FC0A9B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4C2EB9"/>
    <w:multiLevelType w:val="hybridMultilevel"/>
    <w:tmpl w:val="5E660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0"/>
  </w:num>
  <w:num w:numId="2">
    <w:abstractNumId w:val="30"/>
  </w:num>
  <w:num w:numId="3">
    <w:abstractNumId w:val="26"/>
  </w:num>
  <w:num w:numId="4">
    <w:abstractNumId w:val="38"/>
  </w:num>
  <w:num w:numId="5">
    <w:abstractNumId w:val="34"/>
  </w:num>
  <w:num w:numId="6">
    <w:abstractNumId w:val="41"/>
  </w:num>
  <w:num w:numId="7">
    <w:abstractNumId w:val="19"/>
  </w:num>
  <w:num w:numId="8">
    <w:abstractNumId w:val="32"/>
  </w:num>
  <w:num w:numId="9">
    <w:abstractNumId w:val="15"/>
  </w:num>
  <w:num w:numId="10">
    <w:abstractNumId w:val="8"/>
  </w:num>
  <w:num w:numId="11">
    <w:abstractNumId w:val="33"/>
  </w:num>
  <w:num w:numId="12">
    <w:abstractNumId w:val="18"/>
  </w:num>
  <w:num w:numId="13">
    <w:abstractNumId w:val="44"/>
  </w:num>
  <w:num w:numId="14">
    <w:abstractNumId w:val="21"/>
  </w:num>
  <w:num w:numId="15">
    <w:abstractNumId w:val="11"/>
  </w:num>
  <w:num w:numId="16">
    <w:abstractNumId w:val="39"/>
  </w:num>
  <w:num w:numId="17">
    <w:abstractNumId w:val="29"/>
  </w:num>
  <w:num w:numId="18">
    <w:abstractNumId w:val="42"/>
  </w:num>
  <w:num w:numId="19">
    <w:abstractNumId w:val="9"/>
  </w:num>
  <w:num w:numId="20">
    <w:abstractNumId w:val="27"/>
  </w:num>
  <w:num w:numId="21">
    <w:abstractNumId w:val="25"/>
  </w:num>
  <w:num w:numId="22">
    <w:abstractNumId w:val="6"/>
  </w:num>
  <w:num w:numId="23">
    <w:abstractNumId w:val="28"/>
  </w:num>
  <w:num w:numId="24">
    <w:abstractNumId w:val="37"/>
  </w:num>
  <w:num w:numId="25">
    <w:abstractNumId w:val="12"/>
  </w:num>
  <w:num w:numId="26">
    <w:abstractNumId w:val="10"/>
  </w:num>
  <w:num w:numId="27">
    <w:abstractNumId w:val="5"/>
  </w:num>
  <w:num w:numId="28">
    <w:abstractNumId w:val="24"/>
  </w:num>
  <w:num w:numId="29">
    <w:abstractNumId w:val="3"/>
  </w:num>
  <w:num w:numId="30">
    <w:abstractNumId w:val="43"/>
  </w:num>
  <w:num w:numId="31">
    <w:abstractNumId w:val="1"/>
  </w:num>
  <w:num w:numId="32">
    <w:abstractNumId w:val="20"/>
  </w:num>
  <w:num w:numId="33">
    <w:abstractNumId w:val="7"/>
  </w:num>
  <w:num w:numId="34">
    <w:abstractNumId w:val="16"/>
  </w:num>
  <w:num w:numId="35">
    <w:abstractNumId w:val="13"/>
  </w:num>
  <w:num w:numId="36">
    <w:abstractNumId w:val="17"/>
  </w:num>
  <w:num w:numId="37">
    <w:abstractNumId w:val="14"/>
  </w:num>
  <w:num w:numId="38">
    <w:abstractNumId w:val="35"/>
  </w:num>
  <w:num w:numId="39">
    <w:abstractNumId w:val="22"/>
  </w:num>
  <w:num w:numId="40">
    <w:abstractNumId w:val="2"/>
  </w:num>
  <w:num w:numId="41">
    <w:abstractNumId w:val="36"/>
  </w:num>
  <w:num w:numId="42">
    <w:abstractNumId w:val="31"/>
  </w:num>
  <w:num w:numId="43">
    <w:abstractNumId w:val="4"/>
  </w:num>
  <w:num w:numId="44">
    <w:abstractNumId w:val="0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3EC"/>
    <w:rsid w:val="0000195C"/>
    <w:rsid w:val="00002005"/>
    <w:rsid w:val="000021A2"/>
    <w:rsid w:val="00002F91"/>
    <w:rsid w:val="00003573"/>
    <w:rsid w:val="00004067"/>
    <w:rsid w:val="0000446B"/>
    <w:rsid w:val="0000608B"/>
    <w:rsid w:val="00006CC7"/>
    <w:rsid w:val="00006DF9"/>
    <w:rsid w:val="00007A27"/>
    <w:rsid w:val="00010427"/>
    <w:rsid w:val="00010C06"/>
    <w:rsid w:val="0001157D"/>
    <w:rsid w:val="00011CCD"/>
    <w:rsid w:val="0001245B"/>
    <w:rsid w:val="00012476"/>
    <w:rsid w:val="000126D7"/>
    <w:rsid w:val="00012D2B"/>
    <w:rsid w:val="00012EEC"/>
    <w:rsid w:val="00012F51"/>
    <w:rsid w:val="0001306F"/>
    <w:rsid w:val="00013ABB"/>
    <w:rsid w:val="00013ECD"/>
    <w:rsid w:val="00014089"/>
    <w:rsid w:val="00015229"/>
    <w:rsid w:val="000159D2"/>
    <w:rsid w:val="00015DF7"/>
    <w:rsid w:val="00015F3A"/>
    <w:rsid w:val="00016516"/>
    <w:rsid w:val="00016678"/>
    <w:rsid w:val="00017887"/>
    <w:rsid w:val="000203A8"/>
    <w:rsid w:val="00020F0F"/>
    <w:rsid w:val="00020F18"/>
    <w:rsid w:val="0002280F"/>
    <w:rsid w:val="0002282B"/>
    <w:rsid w:val="00022BB9"/>
    <w:rsid w:val="000231BF"/>
    <w:rsid w:val="0002354D"/>
    <w:rsid w:val="00024196"/>
    <w:rsid w:val="00024640"/>
    <w:rsid w:val="000247CA"/>
    <w:rsid w:val="00024B3D"/>
    <w:rsid w:val="00024D41"/>
    <w:rsid w:val="00024E1A"/>
    <w:rsid w:val="00024F6C"/>
    <w:rsid w:val="0002766B"/>
    <w:rsid w:val="000300F2"/>
    <w:rsid w:val="000304D5"/>
    <w:rsid w:val="00030ACE"/>
    <w:rsid w:val="00031A45"/>
    <w:rsid w:val="000323EC"/>
    <w:rsid w:val="000324BF"/>
    <w:rsid w:val="00032607"/>
    <w:rsid w:val="00032648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745"/>
    <w:rsid w:val="00043BF5"/>
    <w:rsid w:val="0004405F"/>
    <w:rsid w:val="0004408F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3F8E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E28"/>
    <w:rsid w:val="00070810"/>
    <w:rsid w:val="00071323"/>
    <w:rsid w:val="00071B33"/>
    <w:rsid w:val="00072C18"/>
    <w:rsid w:val="0007322D"/>
    <w:rsid w:val="000737AD"/>
    <w:rsid w:val="00075677"/>
    <w:rsid w:val="00075DBE"/>
    <w:rsid w:val="000765E7"/>
    <w:rsid w:val="00077035"/>
    <w:rsid w:val="000773F7"/>
    <w:rsid w:val="00077C6F"/>
    <w:rsid w:val="00077D8B"/>
    <w:rsid w:val="00080683"/>
    <w:rsid w:val="000807A9"/>
    <w:rsid w:val="00080B20"/>
    <w:rsid w:val="00080B68"/>
    <w:rsid w:val="00080EFA"/>
    <w:rsid w:val="000812FA"/>
    <w:rsid w:val="00081312"/>
    <w:rsid w:val="0008147E"/>
    <w:rsid w:val="000815A9"/>
    <w:rsid w:val="0008240E"/>
    <w:rsid w:val="0008257A"/>
    <w:rsid w:val="00082966"/>
    <w:rsid w:val="000836D8"/>
    <w:rsid w:val="0008432C"/>
    <w:rsid w:val="00084EEE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0EAB"/>
    <w:rsid w:val="000B15D8"/>
    <w:rsid w:val="000B17CC"/>
    <w:rsid w:val="000B1D7B"/>
    <w:rsid w:val="000B1E19"/>
    <w:rsid w:val="000B22EC"/>
    <w:rsid w:val="000B2656"/>
    <w:rsid w:val="000B26A6"/>
    <w:rsid w:val="000B26E8"/>
    <w:rsid w:val="000B313C"/>
    <w:rsid w:val="000B3192"/>
    <w:rsid w:val="000B3406"/>
    <w:rsid w:val="000B4985"/>
    <w:rsid w:val="000B5324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0972"/>
    <w:rsid w:val="000C21F0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4CB9"/>
    <w:rsid w:val="000D4F0F"/>
    <w:rsid w:val="000D534A"/>
    <w:rsid w:val="000D5703"/>
    <w:rsid w:val="000D6058"/>
    <w:rsid w:val="000D65D2"/>
    <w:rsid w:val="000D6835"/>
    <w:rsid w:val="000D7238"/>
    <w:rsid w:val="000D7403"/>
    <w:rsid w:val="000D75E7"/>
    <w:rsid w:val="000D7A4D"/>
    <w:rsid w:val="000E0BA0"/>
    <w:rsid w:val="000E1964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E94"/>
    <w:rsid w:val="000F0073"/>
    <w:rsid w:val="000F03B2"/>
    <w:rsid w:val="000F08C2"/>
    <w:rsid w:val="000F1641"/>
    <w:rsid w:val="000F167E"/>
    <w:rsid w:val="000F2632"/>
    <w:rsid w:val="000F2B6A"/>
    <w:rsid w:val="000F3531"/>
    <w:rsid w:val="000F5125"/>
    <w:rsid w:val="000F5CAF"/>
    <w:rsid w:val="000F6B81"/>
    <w:rsid w:val="000F6C00"/>
    <w:rsid w:val="000F7154"/>
    <w:rsid w:val="0010037D"/>
    <w:rsid w:val="001003DC"/>
    <w:rsid w:val="00102215"/>
    <w:rsid w:val="00102886"/>
    <w:rsid w:val="0010289A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AC4"/>
    <w:rsid w:val="00117EAF"/>
    <w:rsid w:val="00120C3F"/>
    <w:rsid w:val="00120DCF"/>
    <w:rsid w:val="00121090"/>
    <w:rsid w:val="0012151F"/>
    <w:rsid w:val="001217F9"/>
    <w:rsid w:val="001219CB"/>
    <w:rsid w:val="00122AB1"/>
    <w:rsid w:val="0012447B"/>
    <w:rsid w:val="00124864"/>
    <w:rsid w:val="00124C19"/>
    <w:rsid w:val="00124C5B"/>
    <w:rsid w:val="00124E13"/>
    <w:rsid w:val="001252E6"/>
    <w:rsid w:val="00125575"/>
    <w:rsid w:val="001261A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5064"/>
    <w:rsid w:val="00135C25"/>
    <w:rsid w:val="00135E53"/>
    <w:rsid w:val="00136F85"/>
    <w:rsid w:val="00137524"/>
    <w:rsid w:val="00137D78"/>
    <w:rsid w:val="00137E1F"/>
    <w:rsid w:val="001403D7"/>
    <w:rsid w:val="00140BE7"/>
    <w:rsid w:val="00140C30"/>
    <w:rsid w:val="00140CF5"/>
    <w:rsid w:val="00140FF0"/>
    <w:rsid w:val="00141C00"/>
    <w:rsid w:val="00141D12"/>
    <w:rsid w:val="00142AA6"/>
    <w:rsid w:val="00142CC6"/>
    <w:rsid w:val="00142FED"/>
    <w:rsid w:val="001430E1"/>
    <w:rsid w:val="00143B08"/>
    <w:rsid w:val="00143C4E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47E24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2FE"/>
    <w:rsid w:val="001638F7"/>
    <w:rsid w:val="00164500"/>
    <w:rsid w:val="00165061"/>
    <w:rsid w:val="001653B6"/>
    <w:rsid w:val="0016541D"/>
    <w:rsid w:val="00165FE4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0F23"/>
    <w:rsid w:val="001A1546"/>
    <w:rsid w:val="001A19E0"/>
    <w:rsid w:val="001A1A09"/>
    <w:rsid w:val="001A212B"/>
    <w:rsid w:val="001A2B77"/>
    <w:rsid w:val="001A2E86"/>
    <w:rsid w:val="001A398B"/>
    <w:rsid w:val="001A3CEF"/>
    <w:rsid w:val="001A3D15"/>
    <w:rsid w:val="001A41A2"/>
    <w:rsid w:val="001A4319"/>
    <w:rsid w:val="001A4FF9"/>
    <w:rsid w:val="001A5372"/>
    <w:rsid w:val="001A575B"/>
    <w:rsid w:val="001A75B8"/>
    <w:rsid w:val="001A7B5F"/>
    <w:rsid w:val="001B107F"/>
    <w:rsid w:val="001B123A"/>
    <w:rsid w:val="001B13FD"/>
    <w:rsid w:val="001B140E"/>
    <w:rsid w:val="001B1D92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89"/>
    <w:rsid w:val="001C2906"/>
    <w:rsid w:val="001C2F31"/>
    <w:rsid w:val="001C3007"/>
    <w:rsid w:val="001C345F"/>
    <w:rsid w:val="001C4F88"/>
    <w:rsid w:val="001C52BD"/>
    <w:rsid w:val="001C5568"/>
    <w:rsid w:val="001C5CA1"/>
    <w:rsid w:val="001C5CC1"/>
    <w:rsid w:val="001C6C5E"/>
    <w:rsid w:val="001C6FF0"/>
    <w:rsid w:val="001C7A9B"/>
    <w:rsid w:val="001C7AA4"/>
    <w:rsid w:val="001D04B8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806"/>
    <w:rsid w:val="001D3DD0"/>
    <w:rsid w:val="001D509C"/>
    <w:rsid w:val="001D57CC"/>
    <w:rsid w:val="001D57E3"/>
    <w:rsid w:val="001D5C4D"/>
    <w:rsid w:val="001D65B7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854"/>
    <w:rsid w:val="001E4B7F"/>
    <w:rsid w:val="001E4C6D"/>
    <w:rsid w:val="001E51D4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2F58"/>
    <w:rsid w:val="002034A7"/>
    <w:rsid w:val="002036C1"/>
    <w:rsid w:val="00203994"/>
    <w:rsid w:val="00204279"/>
    <w:rsid w:val="0020495E"/>
    <w:rsid w:val="002069EA"/>
    <w:rsid w:val="00206A03"/>
    <w:rsid w:val="00206F1A"/>
    <w:rsid w:val="00207165"/>
    <w:rsid w:val="00207722"/>
    <w:rsid w:val="00207AD4"/>
    <w:rsid w:val="00210C1F"/>
    <w:rsid w:val="002112E5"/>
    <w:rsid w:val="00212492"/>
    <w:rsid w:val="00213365"/>
    <w:rsid w:val="0021397E"/>
    <w:rsid w:val="00213FF1"/>
    <w:rsid w:val="00214E06"/>
    <w:rsid w:val="002155BE"/>
    <w:rsid w:val="00215C8E"/>
    <w:rsid w:val="00216113"/>
    <w:rsid w:val="002165A3"/>
    <w:rsid w:val="0021709F"/>
    <w:rsid w:val="00217546"/>
    <w:rsid w:val="00220473"/>
    <w:rsid w:val="00220581"/>
    <w:rsid w:val="002205B8"/>
    <w:rsid w:val="00220B9D"/>
    <w:rsid w:val="0022108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4B9"/>
    <w:rsid w:val="00233AEA"/>
    <w:rsid w:val="00233F31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15D"/>
    <w:rsid w:val="002376C5"/>
    <w:rsid w:val="002378CA"/>
    <w:rsid w:val="002379BE"/>
    <w:rsid w:val="002401C6"/>
    <w:rsid w:val="00240B24"/>
    <w:rsid w:val="00240E50"/>
    <w:rsid w:val="002411B1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605C"/>
    <w:rsid w:val="00246080"/>
    <w:rsid w:val="0024659C"/>
    <w:rsid w:val="0024682C"/>
    <w:rsid w:val="00246C0C"/>
    <w:rsid w:val="00247662"/>
    <w:rsid w:val="00247795"/>
    <w:rsid w:val="00247C55"/>
    <w:rsid w:val="002506BA"/>
    <w:rsid w:val="00251A5F"/>
    <w:rsid w:val="00251D11"/>
    <w:rsid w:val="00252039"/>
    <w:rsid w:val="00252F97"/>
    <w:rsid w:val="00253791"/>
    <w:rsid w:val="00253BDC"/>
    <w:rsid w:val="00254775"/>
    <w:rsid w:val="00254E2E"/>
    <w:rsid w:val="00255193"/>
    <w:rsid w:val="00255C7B"/>
    <w:rsid w:val="00255CB0"/>
    <w:rsid w:val="00255D1F"/>
    <w:rsid w:val="00256C91"/>
    <w:rsid w:val="00257213"/>
    <w:rsid w:val="002575BF"/>
    <w:rsid w:val="00257B28"/>
    <w:rsid w:val="002601A0"/>
    <w:rsid w:val="0026074E"/>
    <w:rsid w:val="00261347"/>
    <w:rsid w:val="00261EAA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B"/>
    <w:rsid w:val="00267733"/>
    <w:rsid w:val="002677EB"/>
    <w:rsid w:val="00267ACA"/>
    <w:rsid w:val="00267EB7"/>
    <w:rsid w:val="00267EF6"/>
    <w:rsid w:val="0027006C"/>
    <w:rsid w:val="00270188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7BB"/>
    <w:rsid w:val="002767CA"/>
    <w:rsid w:val="00277245"/>
    <w:rsid w:val="002778C6"/>
    <w:rsid w:val="00280380"/>
    <w:rsid w:val="0028053F"/>
    <w:rsid w:val="00281C58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959"/>
    <w:rsid w:val="00296FDF"/>
    <w:rsid w:val="00297035"/>
    <w:rsid w:val="00297421"/>
    <w:rsid w:val="00297445"/>
    <w:rsid w:val="002974FD"/>
    <w:rsid w:val="00297755"/>
    <w:rsid w:val="002A0749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F15"/>
    <w:rsid w:val="002A548F"/>
    <w:rsid w:val="002A5B03"/>
    <w:rsid w:val="002A5F05"/>
    <w:rsid w:val="002A647B"/>
    <w:rsid w:val="002A6E1C"/>
    <w:rsid w:val="002A737D"/>
    <w:rsid w:val="002A747C"/>
    <w:rsid w:val="002A7633"/>
    <w:rsid w:val="002A76E0"/>
    <w:rsid w:val="002B023B"/>
    <w:rsid w:val="002B05F8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836"/>
    <w:rsid w:val="002D071E"/>
    <w:rsid w:val="002D076A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849"/>
    <w:rsid w:val="002D5B41"/>
    <w:rsid w:val="002D6387"/>
    <w:rsid w:val="002D6400"/>
    <w:rsid w:val="002D65B0"/>
    <w:rsid w:val="002D6709"/>
    <w:rsid w:val="002D6CC6"/>
    <w:rsid w:val="002D7819"/>
    <w:rsid w:val="002E082F"/>
    <w:rsid w:val="002E0B1C"/>
    <w:rsid w:val="002E0C45"/>
    <w:rsid w:val="002E0EF9"/>
    <w:rsid w:val="002E0F9A"/>
    <w:rsid w:val="002E14E9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08E"/>
    <w:rsid w:val="002F3403"/>
    <w:rsid w:val="002F3F12"/>
    <w:rsid w:val="002F4FC1"/>
    <w:rsid w:val="002F50FB"/>
    <w:rsid w:val="002F546A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0692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40F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EBF"/>
    <w:rsid w:val="003208FC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695"/>
    <w:rsid w:val="00326831"/>
    <w:rsid w:val="00327261"/>
    <w:rsid w:val="00327A1F"/>
    <w:rsid w:val="00327DB2"/>
    <w:rsid w:val="00330064"/>
    <w:rsid w:val="00331140"/>
    <w:rsid w:val="003319DF"/>
    <w:rsid w:val="00332839"/>
    <w:rsid w:val="00332E8B"/>
    <w:rsid w:val="00333464"/>
    <w:rsid w:val="00333852"/>
    <w:rsid w:val="00333C3D"/>
    <w:rsid w:val="00334248"/>
    <w:rsid w:val="00335E4C"/>
    <w:rsid w:val="00335F3E"/>
    <w:rsid w:val="00336233"/>
    <w:rsid w:val="003364EE"/>
    <w:rsid w:val="00336657"/>
    <w:rsid w:val="00336858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3D9"/>
    <w:rsid w:val="00345AA5"/>
    <w:rsid w:val="003464F5"/>
    <w:rsid w:val="0034652C"/>
    <w:rsid w:val="003469D1"/>
    <w:rsid w:val="00346B1A"/>
    <w:rsid w:val="00346F06"/>
    <w:rsid w:val="00347470"/>
    <w:rsid w:val="003474E7"/>
    <w:rsid w:val="00347555"/>
    <w:rsid w:val="00347F61"/>
    <w:rsid w:val="00350245"/>
    <w:rsid w:val="0035114D"/>
    <w:rsid w:val="00351CD1"/>
    <w:rsid w:val="00351F13"/>
    <w:rsid w:val="003520FA"/>
    <w:rsid w:val="00352347"/>
    <w:rsid w:val="0035253D"/>
    <w:rsid w:val="00352B1D"/>
    <w:rsid w:val="00352D88"/>
    <w:rsid w:val="003530EB"/>
    <w:rsid w:val="003531D7"/>
    <w:rsid w:val="0035320F"/>
    <w:rsid w:val="0035409E"/>
    <w:rsid w:val="0035490C"/>
    <w:rsid w:val="00354E7B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67ACD"/>
    <w:rsid w:val="00370305"/>
    <w:rsid w:val="003703B2"/>
    <w:rsid w:val="00370623"/>
    <w:rsid w:val="00370B87"/>
    <w:rsid w:val="0037200A"/>
    <w:rsid w:val="0037230A"/>
    <w:rsid w:val="003727CB"/>
    <w:rsid w:val="0037283F"/>
    <w:rsid w:val="003732BF"/>
    <w:rsid w:val="00373524"/>
    <w:rsid w:val="00373B1E"/>
    <w:rsid w:val="00373B77"/>
    <w:rsid w:val="003749B1"/>
    <w:rsid w:val="003754E7"/>
    <w:rsid w:val="003755A2"/>
    <w:rsid w:val="003756D9"/>
    <w:rsid w:val="0037570B"/>
    <w:rsid w:val="003762A2"/>
    <w:rsid w:val="00376FED"/>
    <w:rsid w:val="00377354"/>
    <w:rsid w:val="00377866"/>
    <w:rsid w:val="0038086B"/>
    <w:rsid w:val="00381324"/>
    <w:rsid w:val="003813C4"/>
    <w:rsid w:val="003816AC"/>
    <w:rsid w:val="003825BA"/>
    <w:rsid w:val="0038273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55"/>
    <w:rsid w:val="00385698"/>
    <w:rsid w:val="003860F0"/>
    <w:rsid w:val="003861D7"/>
    <w:rsid w:val="0038668C"/>
    <w:rsid w:val="00386DC6"/>
    <w:rsid w:val="003878B5"/>
    <w:rsid w:val="00390D4A"/>
    <w:rsid w:val="00390FCE"/>
    <w:rsid w:val="0039107D"/>
    <w:rsid w:val="00391A62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A53"/>
    <w:rsid w:val="00395E70"/>
    <w:rsid w:val="003970CD"/>
    <w:rsid w:val="00397311"/>
    <w:rsid w:val="0039760A"/>
    <w:rsid w:val="003A0102"/>
    <w:rsid w:val="003A02FB"/>
    <w:rsid w:val="003A04A7"/>
    <w:rsid w:val="003A04E6"/>
    <w:rsid w:val="003A0B60"/>
    <w:rsid w:val="003A0BF9"/>
    <w:rsid w:val="003A0C03"/>
    <w:rsid w:val="003A0DDC"/>
    <w:rsid w:val="003A189D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852"/>
    <w:rsid w:val="003A3ABE"/>
    <w:rsid w:val="003A3B19"/>
    <w:rsid w:val="003A3EA1"/>
    <w:rsid w:val="003A44B1"/>
    <w:rsid w:val="003A4E08"/>
    <w:rsid w:val="003A51F8"/>
    <w:rsid w:val="003A59E8"/>
    <w:rsid w:val="003A5AAD"/>
    <w:rsid w:val="003A5C92"/>
    <w:rsid w:val="003A6138"/>
    <w:rsid w:val="003A6387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21C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FDA"/>
    <w:rsid w:val="003C590F"/>
    <w:rsid w:val="003C5A89"/>
    <w:rsid w:val="003C6031"/>
    <w:rsid w:val="003C69DB"/>
    <w:rsid w:val="003C78A2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745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36B"/>
    <w:rsid w:val="003F2394"/>
    <w:rsid w:val="003F371A"/>
    <w:rsid w:val="003F4453"/>
    <w:rsid w:val="003F4A8C"/>
    <w:rsid w:val="003F4B44"/>
    <w:rsid w:val="003F4C75"/>
    <w:rsid w:val="003F5313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93D"/>
    <w:rsid w:val="00402B78"/>
    <w:rsid w:val="0040305F"/>
    <w:rsid w:val="00403600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74E8"/>
    <w:rsid w:val="004076BC"/>
    <w:rsid w:val="0040792C"/>
    <w:rsid w:val="00410261"/>
    <w:rsid w:val="0041030F"/>
    <w:rsid w:val="00410359"/>
    <w:rsid w:val="004103BA"/>
    <w:rsid w:val="0041044B"/>
    <w:rsid w:val="004105E2"/>
    <w:rsid w:val="004115FC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63A"/>
    <w:rsid w:val="004158A2"/>
    <w:rsid w:val="00416356"/>
    <w:rsid w:val="004164AC"/>
    <w:rsid w:val="00416E59"/>
    <w:rsid w:val="00417038"/>
    <w:rsid w:val="0041742C"/>
    <w:rsid w:val="00417AEB"/>
    <w:rsid w:val="00420946"/>
    <w:rsid w:val="00420ABA"/>
    <w:rsid w:val="00422B6C"/>
    <w:rsid w:val="00422F91"/>
    <w:rsid w:val="00423010"/>
    <w:rsid w:val="00424258"/>
    <w:rsid w:val="004247C1"/>
    <w:rsid w:val="004257AA"/>
    <w:rsid w:val="0042680A"/>
    <w:rsid w:val="00426CB7"/>
    <w:rsid w:val="004272F4"/>
    <w:rsid w:val="00427B44"/>
    <w:rsid w:val="00430DFA"/>
    <w:rsid w:val="0043169D"/>
    <w:rsid w:val="0043180C"/>
    <w:rsid w:val="00432322"/>
    <w:rsid w:val="0043262E"/>
    <w:rsid w:val="00432A2E"/>
    <w:rsid w:val="00432D48"/>
    <w:rsid w:val="00433C47"/>
    <w:rsid w:val="004343C9"/>
    <w:rsid w:val="004348A5"/>
    <w:rsid w:val="00434C7A"/>
    <w:rsid w:val="00435512"/>
    <w:rsid w:val="004358D2"/>
    <w:rsid w:val="00435C65"/>
    <w:rsid w:val="004409B0"/>
    <w:rsid w:val="00440F41"/>
    <w:rsid w:val="0044108D"/>
    <w:rsid w:val="00442AE9"/>
    <w:rsid w:val="00443087"/>
    <w:rsid w:val="004434B1"/>
    <w:rsid w:val="0044350D"/>
    <w:rsid w:val="0044378E"/>
    <w:rsid w:val="00443B27"/>
    <w:rsid w:val="0044404A"/>
    <w:rsid w:val="004441F3"/>
    <w:rsid w:val="004442AF"/>
    <w:rsid w:val="00444A13"/>
    <w:rsid w:val="0044587E"/>
    <w:rsid w:val="00445908"/>
    <w:rsid w:val="00445BAB"/>
    <w:rsid w:val="0044609C"/>
    <w:rsid w:val="004462E2"/>
    <w:rsid w:val="004463C9"/>
    <w:rsid w:val="004464B6"/>
    <w:rsid w:val="00446D92"/>
    <w:rsid w:val="00447033"/>
    <w:rsid w:val="004471EF"/>
    <w:rsid w:val="0044731E"/>
    <w:rsid w:val="0044739C"/>
    <w:rsid w:val="00447B78"/>
    <w:rsid w:val="0045078B"/>
    <w:rsid w:val="00451376"/>
    <w:rsid w:val="004516EB"/>
    <w:rsid w:val="00451CE7"/>
    <w:rsid w:val="00452688"/>
    <w:rsid w:val="00453A1E"/>
    <w:rsid w:val="00454F30"/>
    <w:rsid w:val="004555CF"/>
    <w:rsid w:val="004563F4"/>
    <w:rsid w:val="004567E0"/>
    <w:rsid w:val="0045721A"/>
    <w:rsid w:val="004572C5"/>
    <w:rsid w:val="004578E8"/>
    <w:rsid w:val="004606D8"/>
    <w:rsid w:val="004611F0"/>
    <w:rsid w:val="00461271"/>
    <w:rsid w:val="004612A5"/>
    <w:rsid w:val="004623C1"/>
    <w:rsid w:val="00462DEE"/>
    <w:rsid w:val="00463D35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15C7"/>
    <w:rsid w:val="00471A42"/>
    <w:rsid w:val="00471E43"/>
    <w:rsid w:val="004726A9"/>
    <w:rsid w:val="00472F1F"/>
    <w:rsid w:val="0047356B"/>
    <w:rsid w:val="0047368A"/>
    <w:rsid w:val="0047452A"/>
    <w:rsid w:val="00475A1B"/>
    <w:rsid w:val="004763A1"/>
    <w:rsid w:val="004769F5"/>
    <w:rsid w:val="00476A4C"/>
    <w:rsid w:val="004771ED"/>
    <w:rsid w:val="00477435"/>
    <w:rsid w:val="00477856"/>
    <w:rsid w:val="0048001A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6813"/>
    <w:rsid w:val="004873EC"/>
    <w:rsid w:val="00487466"/>
    <w:rsid w:val="00487502"/>
    <w:rsid w:val="004906A1"/>
    <w:rsid w:val="0049187C"/>
    <w:rsid w:val="00491A75"/>
    <w:rsid w:val="0049254E"/>
    <w:rsid w:val="00492558"/>
    <w:rsid w:val="0049268B"/>
    <w:rsid w:val="00492AEC"/>
    <w:rsid w:val="00493D36"/>
    <w:rsid w:val="004940CC"/>
    <w:rsid w:val="004948C6"/>
    <w:rsid w:val="00495581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E11"/>
    <w:rsid w:val="004A0C3E"/>
    <w:rsid w:val="004A0EE5"/>
    <w:rsid w:val="004A0F24"/>
    <w:rsid w:val="004A10C5"/>
    <w:rsid w:val="004A1D3B"/>
    <w:rsid w:val="004A2133"/>
    <w:rsid w:val="004A227B"/>
    <w:rsid w:val="004A2E7F"/>
    <w:rsid w:val="004A2F0E"/>
    <w:rsid w:val="004A3E7D"/>
    <w:rsid w:val="004A4503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29EE"/>
    <w:rsid w:val="004B2AAF"/>
    <w:rsid w:val="004B32AE"/>
    <w:rsid w:val="004B3313"/>
    <w:rsid w:val="004B3B4A"/>
    <w:rsid w:val="004B3E5A"/>
    <w:rsid w:val="004B3F80"/>
    <w:rsid w:val="004B4404"/>
    <w:rsid w:val="004B54AB"/>
    <w:rsid w:val="004B5AFA"/>
    <w:rsid w:val="004B6DAE"/>
    <w:rsid w:val="004B75E7"/>
    <w:rsid w:val="004C005B"/>
    <w:rsid w:val="004C02C5"/>
    <w:rsid w:val="004C099F"/>
    <w:rsid w:val="004C0B53"/>
    <w:rsid w:val="004C0B9C"/>
    <w:rsid w:val="004C1C03"/>
    <w:rsid w:val="004C2FCE"/>
    <w:rsid w:val="004C32ED"/>
    <w:rsid w:val="004C45AF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560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05DD"/>
    <w:rsid w:val="004E12AD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66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11F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645A"/>
    <w:rsid w:val="004F6938"/>
    <w:rsid w:val="004F6DCD"/>
    <w:rsid w:val="004F6F59"/>
    <w:rsid w:val="004F73B6"/>
    <w:rsid w:val="004F741D"/>
    <w:rsid w:val="004F7E35"/>
    <w:rsid w:val="005001D2"/>
    <w:rsid w:val="005007A4"/>
    <w:rsid w:val="00500F5E"/>
    <w:rsid w:val="00501535"/>
    <w:rsid w:val="005015D3"/>
    <w:rsid w:val="00501DCF"/>
    <w:rsid w:val="005024F0"/>
    <w:rsid w:val="005033C0"/>
    <w:rsid w:val="005041D7"/>
    <w:rsid w:val="005055C8"/>
    <w:rsid w:val="00505846"/>
    <w:rsid w:val="00505F73"/>
    <w:rsid w:val="00506A8D"/>
    <w:rsid w:val="005073E5"/>
    <w:rsid w:val="00507B55"/>
    <w:rsid w:val="0051013A"/>
    <w:rsid w:val="00510864"/>
    <w:rsid w:val="00510D03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4FF2"/>
    <w:rsid w:val="00515420"/>
    <w:rsid w:val="00515833"/>
    <w:rsid w:val="00515D86"/>
    <w:rsid w:val="00515EED"/>
    <w:rsid w:val="0051614F"/>
    <w:rsid w:val="005161C1"/>
    <w:rsid w:val="005161C3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2372"/>
    <w:rsid w:val="0052260C"/>
    <w:rsid w:val="0052283B"/>
    <w:rsid w:val="005229E9"/>
    <w:rsid w:val="00522C84"/>
    <w:rsid w:val="00523246"/>
    <w:rsid w:val="005235AD"/>
    <w:rsid w:val="005238D0"/>
    <w:rsid w:val="005244EB"/>
    <w:rsid w:val="00524E25"/>
    <w:rsid w:val="00524E7E"/>
    <w:rsid w:val="00525832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30E6"/>
    <w:rsid w:val="0053398B"/>
    <w:rsid w:val="00533FCB"/>
    <w:rsid w:val="00534D83"/>
    <w:rsid w:val="00535034"/>
    <w:rsid w:val="005350FD"/>
    <w:rsid w:val="005355AD"/>
    <w:rsid w:val="00535D1E"/>
    <w:rsid w:val="00535FF2"/>
    <w:rsid w:val="005362AA"/>
    <w:rsid w:val="0053679D"/>
    <w:rsid w:val="00536DA9"/>
    <w:rsid w:val="00536FB2"/>
    <w:rsid w:val="00537742"/>
    <w:rsid w:val="0053778D"/>
    <w:rsid w:val="0053794D"/>
    <w:rsid w:val="00537DD7"/>
    <w:rsid w:val="00540163"/>
    <w:rsid w:val="00540E12"/>
    <w:rsid w:val="00540F0C"/>
    <w:rsid w:val="0054100D"/>
    <w:rsid w:val="005410BB"/>
    <w:rsid w:val="00541291"/>
    <w:rsid w:val="005412FC"/>
    <w:rsid w:val="005415A4"/>
    <w:rsid w:val="0054279E"/>
    <w:rsid w:val="00543B72"/>
    <w:rsid w:val="00543E85"/>
    <w:rsid w:val="00544541"/>
    <w:rsid w:val="00544EA1"/>
    <w:rsid w:val="00545019"/>
    <w:rsid w:val="00545284"/>
    <w:rsid w:val="0054560D"/>
    <w:rsid w:val="005460B7"/>
    <w:rsid w:val="0054707F"/>
    <w:rsid w:val="00547290"/>
    <w:rsid w:val="0054730F"/>
    <w:rsid w:val="00551E82"/>
    <w:rsid w:val="00552190"/>
    <w:rsid w:val="00552663"/>
    <w:rsid w:val="00552C00"/>
    <w:rsid w:val="00552F43"/>
    <w:rsid w:val="00553BF7"/>
    <w:rsid w:val="00554167"/>
    <w:rsid w:val="005558BF"/>
    <w:rsid w:val="00555B30"/>
    <w:rsid w:val="00556048"/>
    <w:rsid w:val="005565D7"/>
    <w:rsid w:val="00556DE1"/>
    <w:rsid w:val="00557387"/>
    <w:rsid w:val="00557392"/>
    <w:rsid w:val="005573FA"/>
    <w:rsid w:val="005607DC"/>
    <w:rsid w:val="00560965"/>
    <w:rsid w:val="00560E98"/>
    <w:rsid w:val="0056195E"/>
    <w:rsid w:val="00561D84"/>
    <w:rsid w:val="00561F0E"/>
    <w:rsid w:val="00562191"/>
    <w:rsid w:val="005623D0"/>
    <w:rsid w:val="005626B1"/>
    <w:rsid w:val="00562CE6"/>
    <w:rsid w:val="00563D89"/>
    <w:rsid w:val="00564712"/>
    <w:rsid w:val="00564896"/>
    <w:rsid w:val="00564C9F"/>
    <w:rsid w:val="00564D1C"/>
    <w:rsid w:val="00564ED0"/>
    <w:rsid w:val="00564F78"/>
    <w:rsid w:val="0056523E"/>
    <w:rsid w:val="005653B2"/>
    <w:rsid w:val="00565D1E"/>
    <w:rsid w:val="00566929"/>
    <w:rsid w:val="00566F53"/>
    <w:rsid w:val="005670A1"/>
    <w:rsid w:val="005677D8"/>
    <w:rsid w:val="00567B26"/>
    <w:rsid w:val="005719D8"/>
    <w:rsid w:val="00571BDF"/>
    <w:rsid w:val="00572D69"/>
    <w:rsid w:val="00573909"/>
    <w:rsid w:val="00573CFB"/>
    <w:rsid w:val="00573F14"/>
    <w:rsid w:val="00575702"/>
    <w:rsid w:val="005758AD"/>
    <w:rsid w:val="005762A3"/>
    <w:rsid w:val="00576AE8"/>
    <w:rsid w:val="00576FB8"/>
    <w:rsid w:val="0057708D"/>
    <w:rsid w:val="0057725A"/>
    <w:rsid w:val="00580294"/>
    <w:rsid w:val="00580619"/>
    <w:rsid w:val="005806B3"/>
    <w:rsid w:val="00580A80"/>
    <w:rsid w:val="00580BBC"/>
    <w:rsid w:val="00580D82"/>
    <w:rsid w:val="0058111B"/>
    <w:rsid w:val="00581B5B"/>
    <w:rsid w:val="005821B1"/>
    <w:rsid w:val="00582447"/>
    <w:rsid w:val="00582542"/>
    <w:rsid w:val="00582D00"/>
    <w:rsid w:val="00582EDB"/>
    <w:rsid w:val="00583129"/>
    <w:rsid w:val="0058401E"/>
    <w:rsid w:val="005858BF"/>
    <w:rsid w:val="00585A2B"/>
    <w:rsid w:val="00585F31"/>
    <w:rsid w:val="005863CD"/>
    <w:rsid w:val="0058723D"/>
    <w:rsid w:val="0058752F"/>
    <w:rsid w:val="00587642"/>
    <w:rsid w:val="00587739"/>
    <w:rsid w:val="00587CBF"/>
    <w:rsid w:val="005904A3"/>
    <w:rsid w:val="0059062C"/>
    <w:rsid w:val="00590998"/>
    <w:rsid w:val="005914B0"/>
    <w:rsid w:val="00591CCF"/>
    <w:rsid w:val="00592522"/>
    <w:rsid w:val="0059294B"/>
    <w:rsid w:val="00592B86"/>
    <w:rsid w:val="0059302F"/>
    <w:rsid w:val="005930EA"/>
    <w:rsid w:val="005935C7"/>
    <w:rsid w:val="00593E55"/>
    <w:rsid w:val="0059428E"/>
    <w:rsid w:val="00594B2A"/>
    <w:rsid w:val="005952B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0AF2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26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014"/>
    <w:rsid w:val="005B50E2"/>
    <w:rsid w:val="005B55E4"/>
    <w:rsid w:val="005B5997"/>
    <w:rsid w:val="005B5C76"/>
    <w:rsid w:val="005B5D5A"/>
    <w:rsid w:val="005B64F3"/>
    <w:rsid w:val="005B7018"/>
    <w:rsid w:val="005B753C"/>
    <w:rsid w:val="005B7985"/>
    <w:rsid w:val="005B7FCC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D69"/>
    <w:rsid w:val="005C7100"/>
    <w:rsid w:val="005D025E"/>
    <w:rsid w:val="005D03E7"/>
    <w:rsid w:val="005D068F"/>
    <w:rsid w:val="005D1AB7"/>
    <w:rsid w:val="005D2251"/>
    <w:rsid w:val="005D43F8"/>
    <w:rsid w:val="005D4A1B"/>
    <w:rsid w:val="005D4C74"/>
    <w:rsid w:val="005D569F"/>
    <w:rsid w:val="005D575B"/>
    <w:rsid w:val="005D603D"/>
    <w:rsid w:val="005D63DB"/>
    <w:rsid w:val="005D6969"/>
    <w:rsid w:val="005D6B5B"/>
    <w:rsid w:val="005D77B6"/>
    <w:rsid w:val="005D7F59"/>
    <w:rsid w:val="005E0361"/>
    <w:rsid w:val="005E0A8A"/>
    <w:rsid w:val="005E17F2"/>
    <w:rsid w:val="005E19F4"/>
    <w:rsid w:val="005E1DA5"/>
    <w:rsid w:val="005E1FB9"/>
    <w:rsid w:val="005E2D26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5CF0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38EB"/>
    <w:rsid w:val="005F4308"/>
    <w:rsid w:val="005F4C69"/>
    <w:rsid w:val="005F4CDE"/>
    <w:rsid w:val="005F4E41"/>
    <w:rsid w:val="005F5508"/>
    <w:rsid w:val="005F5822"/>
    <w:rsid w:val="005F5AF8"/>
    <w:rsid w:val="005F5D84"/>
    <w:rsid w:val="005F65E5"/>
    <w:rsid w:val="005F6A39"/>
    <w:rsid w:val="005F6E92"/>
    <w:rsid w:val="005F70A5"/>
    <w:rsid w:val="005F7541"/>
    <w:rsid w:val="005F7948"/>
    <w:rsid w:val="005F7C3B"/>
    <w:rsid w:val="00600D5B"/>
    <w:rsid w:val="006024C1"/>
    <w:rsid w:val="006027F4"/>
    <w:rsid w:val="006028F1"/>
    <w:rsid w:val="00602EF5"/>
    <w:rsid w:val="00603B32"/>
    <w:rsid w:val="006047CD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44D0"/>
    <w:rsid w:val="00615887"/>
    <w:rsid w:val="00615DFB"/>
    <w:rsid w:val="0061618D"/>
    <w:rsid w:val="00616358"/>
    <w:rsid w:val="006164A0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D75"/>
    <w:rsid w:val="00626F15"/>
    <w:rsid w:val="00627298"/>
    <w:rsid w:val="0062775B"/>
    <w:rsid w:val="00627AF0"/>
    <w:rsid w:val="00627AF1"/>
    <w:rsid w:val="00627F37"/>
    <w:rsid w:val="00630B3F"/>
    <w:rsid w:val="00630C1C"/>
    <w:rsid w:val="00630E67"/>
    <w:rsid w:val="00631100"/>
    <w:rsid w:val="006317A3"/>
    <w:rsid w:val="00631B83"/>
    <w:rsid w:val="00631C7F"/>
    <w:rsid w:val="00631FB4"/>
    <w:rsid w:val="00632119"/>
    <w:rsid w:val="00632531"/>
    <w:rsid w:val="006339DF"/>
    <w:rsid w:val="00633CC6"/>
    <w:rsid w:val="00633F28"/>
    <w:rsid w:val="006341CB"/>
    <w:rsid w:val="00634769"/>
    <w:rsid w:val="00634A75"/>
    <w:rsid w:val="00635370"/>
    <w:rsid w:val="006357A4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B80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531"/>
    <w:rsid w:val="00647561"/>
    <w:rsid w:val="006476BC"/>
    <w:rsid w:val="00647A8E"/>
    <w:rsid w:val="00650064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3B0"/>
    <w:rsid w:val="00660464"/>
    <w:rsid w:val="006605A1"/>
    <w:rsid w:val="006624A6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83E"/>
    <w:rsid w:val="00670191"/>
    <w:rsid w:val="006704A2"/>
    <w:rsid w:val="00670710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39"/>
    <w:rsid w:val="00674C8A"/>
    <w:rsid w:val="00675135"/>
    <w:rsid w:val="00675640"/>
    <w:rsid w:val="006762FB"/>
    <w:rsid w:val="00676B41"/>
    <w:rsid w:val="00677A67"/>
    <w:rsid w:val="00677C4D"/>
    <w:rsid w:val="006815B0"/>
    <w:rsid w:val="0068240E"/>
    <w:rsid w:val="0068256D"/>
    <w:rsid w:val="0068280F"/>
    <w:rsid w:val="00682A8C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D32"/>
    <w:rsid w:val="00690CF0"/>
    <w:rsid w:val="00690E2A"/>
    <w:rsid w:val="006931DD"/>
    <w:rsid w:val="006938E5"/>
    <w:rsid w:val="006940DB"/>
    <w:rsid w:val="00694F46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1017"/>
    <w:rsid w:val="006A11B7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2C96"/>
    <w:rsid w:val="006B31B6"/>
    <w:rsid w:val="006B42A8"/>
    <w:rsid w:val="006B4840"/>
    <w:rsid w:val="006B5114"/>
    <w:rsid w:val="006B52F6"/>
    <w:rsid w:val="006B634E"/>
    <w:rsid w:val="006B766E"/>
    <w:rsid w:val="006C0F5A"/>
    <w:rsid w:val="006C223B"/>
    <w:rsid w:val="006C25D6"/>
    <w:rsid w:val="006C29AD"/>
    <w:rsid w:val="006C3552"/>
    <w:rsid w:val="006C36A2"/>
    <w:rsid w:val="006C38CC"/>
    <w:rsid w:val="006C3942"/>
    <w:rsid w:val="006C3FFA"/>
    <w:rsid w:val="006C4D1F"/>
    <w:rsid w:val="006C5BD9"/>
    <w:rsid w:val="006C5C40"/>
    <w:rsid w:val="006C5F68"/>
    <w:rsid w:val="006C6AD3"/>
    <w:rsid w:val="006C6E8E"/>
    <w:rsid w:val="006C6F28"/>
    <w:rsid w:val="006C7E12"/>
    <w:rsid w:val="006D08CD"/>
    <w:rsid w:val="006D0DA4"/>
    <w:rsid w:val="006D0DEF"/>
    <w:rsid w:val="006D1166"/>
    <w:rsid w:val="006D1CCC"/>
    <w:rsid w:val="006D249C"/>
    <w:rsid w:val="006D2C68"/>
    <w:rsid w:val="006D472C"/>
    <w:rsid w:val="006D5764"/>
    <w:rsid w:val="006D59DB"/>
    <w:rsid w:val="006D5B84"/>
    <w:rsid w:val="006D60CF"/>
    <w:rsid w:val="006D65CE"/>
    <w:rsid w:val="006D6F2D"/>
    <w:rsid w:val="006D6F99"/>
    <w:rsid w:val="006E023B"/>
    <w:rsid w:val="006E049D"/>
    <w:rsid w:val="006E0DC3"/>
    <w:rsid w:val="006E14F6"/>
    <w:rsid w:val="006E178C"/>
    <w:rsid w:val="006E185F"/>
    <w:rsid w:val="006E20BF"/>
    <w:rsid w:val="006E241B"/>
    <w:rsid w:val="006E24ED"/>
    <w:rsid w:val="006E269E"/>
    <w:rsid w:val="006E2852"/>
    <w:rsid w:val="006E2A88"/>
    <w:rsid w:val="006E2F7E"/>
    <w:rsid w:val="006E2FCA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DD9"/>
    <w:rsid w:val="006F3E96"/>
    <w:rsid w:val="006F40E9"/>
    <w:rsid w:val="006F4586"/>
    <w:rsid w:val="006F4B9F"/>
    <w:rsid w:val="006F4FB0"/>
    <w:rsid w:val="006F5513"/>
    <w:rsid w:val="006F555C"/>
    <w:rsid w:val="006F58D5"/>
    <w:rsid w:val="006F59D0"/>
    <w:rsid w:val="006F5DE5"/>
    <w:rsid w:val="006F5E06"/>
    <w:rsid w:val="006F5EDE"/>
    <w:rsid w:val="006F5F97"/>
    <w:rsid w:val="006F609D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3078"/>
    <w:rsid w:val="0070380C"/>
    <w:rsid w:val="0070404D"/>
    <w:rsid w:val="00704117"/>
    <w:rsid w:val="0070537C"/>
    <w:rsid w:val="00705C07"/>
    <w:rsid w:val="007068CB"/>
    <w:rsid w:val="0070690F"/>
    <w:rsid w:val="00707EE1"/>
    <w:rsid w:val="007101FF"/>
    <w:rsid w:val="00711227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14D"/>
    <w:rsid w:val="0071523A"/>
    <w:rsid w:val="00715C92"/>
    <w:rsid w:val="00717E8B"/>
    <w:rsid w:val="00720347"/>
    <w:rsid w:val="00720506"/>
    <w:rsid w:val="0072263C"/>
    <w:rsid w:val="007239E5"/>
    <w:rsid w:val="00723B3A"/>
    <w:rsid w:val="007246C5"/>
    <w:rsid w:val="00724BBF"/>
    <w:rsid w:val="00725B73"/>
    <w:rsid w:val="00726496"/>
    <w:rsid w:val="00726AC1"/>
    <w:rsid w:val="0072719D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B49"/>
    <w:rsid w:val="00735C4A"/>
    <w:rsid w:val="00735E4A"/>
    <w:rsid w:val="0073613A"/>
    <w:rsid w:val="00736498"/>
    <w:rsid w:val="007364C3"/>
    <w:rsid w:val="007365C0"/>
    <w:rsid w:val="007367A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722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BA7"/>
    <w:rsid w:val="00760C9B"/>
    <w:rsid w:val="0076121C"/>
    <w:rsid w:val="0076135C"/>
    <w:rsid w:val="00761664"/>
    <w:rsid w:val="007616AC"/>
    <w:rsid w:val="00761CC2"/>
    <w:rsid w:val="00761ECF"/>
    <w:rsid w:val="00762F57"/>
    <w:rsid w:val="00762F98"/>
    <w:rsid w:val="0076350C"/>
    <w:rsid w:val="00763959"/>
    <w:rsid w:val="00763E60"/>
    <w:rsid w:val="00764171"/>
    <w:rsid w:val="0076433C"/>
    <w:rsid w:val="00764346"/>
    <w:rsid w:val="007643BE"/>
    <w:rsid w:val="007644AC"/>
    <w:rsid w:val="007647AB"/>
    <w:rsid w:val="00764AA0"/>
    <w:rsid w:val="00764B43"/>
    <w:rsid w:val="00764C4E"/>
    <w:rsid w:val="00765146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7546"/>
    <w:rsid w:val="00780C58"/>
    <w:rsid w:val="00781038"/>
    <w:rsid w:val="0078135E"/>
    <w:rsid w:val="00781658"/>
    <w:rsid w:val="0078327A"/>
    <w:rsid w:val="00783FDE"/>
    <w:rsid w:val="007842EE"/>
    <w:rsid w:val="00784ADF"/>
    <w:rsid w:val="00784BB4"/>
    <w:rsid w:val="00784BB8"/>
    <w:rsid w:val="00784F00"/>
    <w:rsid w:val="00785C6D"/>
    <w:rsid w:val="00786109"/>
    <w:rsid w:val="0078669E"/>
    <w:rsid w:val="007866F3"/>
    <w:rsid w:val="00787EED"/>
    <w:rsid w:val="007900ED"/>
    <w:rsid w:val="0079196E"/>
    <w:rsid w:val="00791974"/>
    <w:rsid w:val="00791AFB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BB0"/>
    <w:rsid w:val="007A6BCE"/>
    <w:rsid w:val="007A6F0D"/>
    <w:rsid w:val="007A728D"/>
    <w:rsid w:val="007A7B28"/>
    <w:rsid w:val="007A7B3D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5170"/>
    <w:rsid w:val="007B5F24"/>
    <w:rsid w:val="007B6C9C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990"/>
    <w:rsid w:val="007C62D0"/>
    <w:rsid w:val="007C6B66"/>
    <w:rsid w:val="007C7266"/>
    <w:rsid w:val="007C72C7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5EE"/>
    <w:rsid w:val="007D2878"/>
    <w:rsid w:val="007D2B37"/>
    <w:rsid w:val="007D407B"/>
    <w:rsid w:val="007D444D"/>
    <w:rsid w:val="007D4549"/>
    <w:rsid w:val="007D4624"/>
    <w:rsid w:val="007D515A"/>
    <w:rsid w:val="007D5464"/>
    <w:rsid w:val="007D5644"/>
    <w:rsid w:val="007D5732"/>
    <w:rsid w:val="007D5958"/>
    <w:rsid w:val="007D614B"/>
    <w:rsid w:val="007D6978"/>
    <w:rsid w:val="007D6D72"/>
    <w:rsid w:val="007D6DB0"/>
    <w:rsid w:val="007D7A36"/>
    <w:rsid w:val="007D7D53"/>
    <w:rsid w:val="007E0191"/>
    <w:rsid w:val="007E05BC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416"/>
    <w:rsid w:val="007E4801"/>
    <w:rsid w:val="007E4A52"/>
    <w:rsid w:val="007E4D4B"/>
    <w:rsid w:val="007E4D69"/>
    <w:rsid w:val="007E5072"/>
    <w:rsid w:val="007E5D00"/>
    <w:rsid w:val="007E6EDF"/>
    <w:rsid w:val="007E7216"/>
    <w:rsid w:val="007E73D2"/>
    <w:rsid w:val="007E7A54"/>
    <w:rsid w:val="007E7D1B"/>
    <w:rsid w:val="007F019C"/>
    <w:rsid w:val="007F0372"/>
    <w:rsid w:val="007F0D41"/>
    <w:rsid w:val="007F1A29"/>
    <w:rsid w:val="007F1D9C"/>
    <w:rsid w:val="007F2161"/>
    <w:rsid w:val="007F2389"/>
    <w:rsid w:val="007F2DC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5C4"/>
    <w:rsid w:val="007F7763"/>
    <w:rsid w:val="007F790A"/>
    <w:rsid w:val="00801CE8"/>
    <w:rsid w:val="00802165"/>
    <w:rsid w:val="00802506"/>
    <w:rsid w:val="00802760"/>
    <w:rsid w:val="00802803"/>
    <w:rsid w:val="00802CC9"/>
    <w:rsid w:val="00803708"/>
    <w:rsid w:val="0080371C"/>
    <w:rsid w:val="00803D22"/>
    <w:rsid w:val="00804113"/>
    <w:rsid w:val="00804E62"/>
    <w:rsid w:val="008051CF"/>
    <w:rsid w:val="008059CA"/>
    <w:rsid w:val="008059FD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24A6"/>
    <w:rsid w:val="0081268B"/>
    <w:rsid w:val="008131E8"/>
    <w:rsid w:val="0081341B"/>
    <w:rsid w:val="008134CC"/>
    <w:rsid w:val="0081358D"/>
    <w:rsid w:val="008138DE"/>
    <w:rsid w:val="00813E70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308F2"/>
    <w:rsid w:val="00830964"/>
    <w:rsid w:val="0083133E"/>
    <w:rsid w:val="008315EC"/>
    <w:rsid w:val="008321F8"/>
    <w:rsid w:val="00832D2C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3EC"/>
    <w:rsid w:val="00845AEA"/>
    <w:rsid w:val="008465C3"/>
    <w:rsid w:val="00846CA5"/>
    <w:rsid w:val="00846E91"/>
    <w:rsid w:val="00847400"/>
    <w:rsid w:val="008479F2"/>
    <w:rsid w:val="00851232"/>
    <w:rsid w:val="008515BB"/>
    <w:rsid w:val="008517BF"/>
    <w:rsid w:val="00851AE0"/>
    <w:rsid w:val="00851B00"/>
    <w:rsid w:val="00851B58"/>
    <w:rsid w:val="008520D9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B03"/>
    <w:rsid w:val="00854D9D"/>
    <w:rsid w:val="008569E7"/>
    <w:rsid w:val="00857802"/>
    <w:rsid w:val="00860CBD"/>
    <w:rsid w:val="00861AF7"/>
    <w:rsid w:val="00861F8B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8E5"/>
    <w:rsid w:val="008679F3"/>
    <w:rsid w:val="00870498"/>
    <w:rsid w:val="00870C09"/>
    <w:rsid w:val="00870EFA"/>
    <w:rsid w:val="00871394"/>
    <w:rsid w:val="0087156C"/>
    <w:rsid w:val="0087228F"/>
    <w:rsid w:val="008722DD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80741"/>
    <w:rsid w:val="00880AB1"/>
    <w:rsid w:val="00880C17"/>
    <w:rsid w:val="00881BA6"/>
    <w:rsid w:val="00881E44"/>
    <w:rsid w:val="00882075"/>
    <w:rsid w:val="00882499"/>
    <w:rsid w:val="00882626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480A"/>
    <w:rsid w:val="008955AB"/>
    <w:rsid w:val="00895AAA"/>
    <w:rsid w:val="00895D77"/>
    <w:rsid w:val="00895D83"/>
    <w:rsid w:val="008965B1"/>
    <w:rsid w:val="008967A1"/>
    <w:rsid w:val="00896FA8"/>
    <w:rsid w:val="00897553"/>
    <w:rsid w:val="008A0599"/>
    <w:rsid w:val="008A0769"/>
    <w:rsid w:val="008A11DC"/>
    <w:rsid w:val="008A1437"/>
    <w:rsid w:val="008A144A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312"/>
    <w:rsid w:val="008B54A5"/>
    <w:rsid w:val="008B57E3"/>
    <w:rsid w:val="008B5B69"/>
    <w:rsid w:val="008B5E8F"/>
    <w:rsid w:val="008B702D"/>
    <w:rsid w:val="008B73CE"/>
    <w:rsid w:val="008B7BD5"/>
    <w:rsid w:val="008B7BE8"/>
    <w:rsid w:val="008C03EB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7511"/>
    <w:rsid w:val="008C7C0E"/>
    <w:rsid w:val="008C7E93"/>
    <w:rsid w:val="008D0144"/>
    <w:rsid w:val="008D06DA"/>
    <w:rsid w:val="008D096B"/>
    <w:rsid w:val="008D0CDA"/>
    <w:rsid w:val="008D1176"/>
    <w:rsid w:val="008D1235"/>
    <w:rsid w:val="008D1444"/>
    <w:rsid w:val="008D159B"/>
    <w:rsid w:val="008D2145"/>
    <w:rsid w:val="008D21A7"/>
    <w:rsid w:val="008D2C76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D7BFA"/>
    <w:rsid w:val="008E02BD"/>
    <w:rsid w:val="008E07F6"/>
    <w:rsid w:val="008E0AB4"/>
    <w:rsid w:val="008E1E2C"/>
    <w:rsid w:val="008E25A4"/>
    <w:rsid w:val="008E2E1F"/>
    <w:rsid w:val="008E36C5"/>
    <w:rsid w:val="008E52EE"/>
    <w:rsid w:val="008E5343"/>
    <w:rsid w:val="008E54E8"/>
    <w:rsid w:val="008E5B85"/>
    <w:rsid w:val="008E5CC2"/>
    <w:rsid w:val="008E61F9"/>
    <w:rsid w:val="008E6288"/>
    <w:rsid w:val="008E6608"/>
    <w:rsid w:val="008E66EF"/>
    <w:rsid w:val="008E72EE"/>
    <w:rsid w:val="008E79AE"/>
    <w:rsid w:val="008F0800"/>
    <w:rsid w:val="008F1130"/>
    <w:rsid w:val="008F2284"/>
    <w:rsid w:val="008F3141"/>
    <w:rsid w:val="008F3C11"/>
    <w:rsid w:val="008F3E47"/>
    <w:rsid w:val="008F4F1A"/>
    <w:rsid w:val="008F58AD"/>
    <w:rsid w:val="008F638E"/>
    <w:rsid w:val="008F7914"/>
    <w:rsid w:val="008F79CD"/>
    <w:rsid w:val="00900219"/>
    <w:rsid w:val="009006DF"/>
    <w:rsid w:val="00900BFE"/>
    <w:rsid w:val="0090155F"/>
    <w:rsid w:val="0090183D"/>
    <w:rsid w:val="00901FE8"/>
    <w:rsid w:val="00902BBD"/>
    <w:rsid w:val="00902C89"/>
    <w:rsid w:val="00903E9A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579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D7A"/>
    <w:rsid w:val="00917EED"/>
    <w:rsid w:val="00917F69"/>
    <w:rsid w:val="00920342"/>
    <w:rsid w:val="00920D63"/>
    <w:rsid w:val="0092140F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6E8D"/>
    <w:rsid w:val="009371EE"/>
    <w:rsid w:val="00940C0B"/>
    <w:rsid w:val="009417C0"/>
    <w:rsid w:val="009427E3"/>
    <w:rsid w:val="00942E71"/>
    <w:rsid w:val="00943E11"/>
    <w:rsid w:val="00944D1E"/>
    <w:rsid w:val="00944F4E"/>
    <w:rsid w:val="00945878"/>
    <w:rsid w:val="00945951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7B1"/>
    <w:rsid w:val="00953D9D"/>
    <w:rsid w:val="0095444D"/>
    <w:rsid w:val="00954575"/>
    <w:rsid w:val="00954EC9"/>
    <w:rsid w:val="00955D48"/>
    <w:rsid w:val="00956466"/>
    <w:rsid w:val="00956993"/>
    <w:rsid w:val="00956E33"/>
    <w:rsid w:val="009571AD"/>
    <w:rsid w:val="009576AB"/>
    <w:rsid w:val="00957DF4"/>
    <w:rsid w:val="009603B1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AA3"/>
    <w:rsid w:val="00965A1C"/>
    <w:rsid w:val="009662B9"/>
    <w:rsid w:val="00966682"/>
    <w:rsid w:val="00966F74"/>
    <w:rsid w:val="009670B5"/>
    <w:rsid w:val="009678FE"/>
    <w:rsid w:val="00967AF3"/>
    <w:rsid w:val="00967D02"/>
    <w:rsid w:val="0097008A"/>
    <w:rsid w:val="00970286"/>
    <w:rsid w:val="00970C5F"/>
    <w:rsid w:val="00970C89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776B"/>
    <w:rsid w:val="009808B6"/>
    <w:rsid w:val="009816D6"/>
    <w:rsid w:val="0098179E"/>
    <w:rsid w:val="00981B29"/>
    <w:rsid w:val="00982298"/>
    <w:rsid w:val="00982D5C"/>
    <w:rsid w:val="009835A3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5AB8"/>
    <w:rsid w:val="0099643F"/>
    <w:rsid w:val="00996791"/>
    <w:rsid w:val="00997D48"/>
    <w:rsid w:val="009A1A33"/>
    <w:rsid w:val="009A1BBE"/>
    <w:rsid w:val="009A1CA2"/>
    <w:rsid w:val="009A292B"/>
    <w:rsid w:val="009A35CA"/>
    <w:rsid w:val="009A38A9"/>
    <w:rsid w:val="009A39BD"/>
    <w:rsid w:val="009A39E4"/>
    <w:rsid w:val="009A4375"/>
    <w:rsid w:val="009A44F1"/>
    <w:rsid w:val="009A525E"/>
    <w:rsid w:val="009A6869"/>
    <w:rsid w:val="009A6B60"/>
    <w:rsid w:val="009A6D9F"/>
    <w:rsid w:val="009A6EA7"/>
    <w:rsid w:val="009A7A5D"/>
    <w:rsid w:val="009B1309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5B96"/>
    <w:rsid w:val="009B5E22"/>
    <w:rsid w:val="009B6117"/>
    <w:rsid w:val="009B6A82"/>
    <w:rsid w:val="009B6AE4"/>
    <w:rsid w:val="009B762B"/>
    <w:rsid w:val="009B78CC"/>
    <w:rsid w:val="009C057A"/>
    <w:rsid w:val="009C0883"/>
    <w:rsid w:val="009C1125"/>
    <w:rsid w:val="009C13C5"/>
    <w:rsid w:val="009C192A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336"/>
    <w:rsid w:val="009C7738"/>
    <w:rsid w:val="009C7CB8"/>
    <w:rsid w:val="009D0074"/>
    <w:rsid w:val="009D0573"/>
    <w:rsid w:val="009D0BC9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57E"/>
    <w:rsid w:val="009D4852"/>
    <w:rsid w:val="009D4AA7"/>
    <w:rsid w:val="009D4D42"/>
    <w:rsid w:val="009D4DB2"/>
    <w:rsid w:val="009D5020"/>
    <w:rsid w:val="009D5492"/>
    <w:rsid w:val="009D6594"/>
    <w:rsid w:val="009D678E"/>
    <w:rsid w:val="009D73B7"/>
    <w:rsid w:val="009D78E9"/>
    <w:rsid w:val="009D7A41"/>
    <w:rsid w:val="009E0C98"/>
    <w:rsid w:val="009E12B9"/>
    <w:rsid w:val="009E169E"/>
    <w:rsid w:val="009E19F5"/>
    <w:rsid w:val="009E1C46"/>
    <w:rsid w:val="009E27B2"/>
    <w:rsid w:val="009E3842"/>
    <w:rsid w:val="009E3982"/>
    <w:rsid w:val="009E3AC9"/>
    <w:rsid w:val="009E3B55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BB2"/>
    <w:rsid w:val="009F2F5E"/>
    <w:rsid w:val="009F3198"/>
    <w:rsid w:val="009F3962"/>
    <w:rsid w:val="009F4B01"/>
    <w:rsid w:val="009F4B06"/>
    <w:rsid w:val="009F4FD6"/>
    <w:rsid w:val="009F537E"/>
    <w:rsid w:val="009F5547"/>
    <w:rsid w:val="009F588B"/>
    <w:rsid w:val="009F5A43"/>
    <w:rsid w:val="009F62ED"/>
    <w:rsid w:val="009F62F1"/>
    <w:rsid w:val="009F6343"/>
    <w:rsid w:val="009F6B4D"/>
    <w:rsid w:val="009F6C68"/>
    <w:rsid w:val="009F6E0B"/>
    <w:rsid w:val="009F754B"/>
    <w:rsid w:val="009F767C"/>
    <w:rsid w:val="00A010F0"/>
    <w:rsid w:val="00A0118E"/>
    <w:rsid w:val="00A04129"/>
    <w:rsid w:val="00A0413A"/>
    <w:rsid w:val="00A042D3"/>
    <w:rsid w:val="00A05504"/>
    <w:rsid w:val="00A056E1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17FB7"/>
    <w:rsid w:val="00A201C7"/>
    <w:rsid w:val="00A214C9"/>
    <w:rsid w:val="00A225F3"/>
    <w:rsid w:val="00A228EB"/>
    <w:rsid w:val="00A2296B"/>
    <w:rsid w:val="00A2329B"/>
    <w:rsid w:val="00A232A4"/>
    <w:rsid w:val="00A243ED"/>
    <w:rsid w:val="00A24C8E"/>
    <w:rsid w:val="00A2508E"/>
    <w:rsid w:val="00A253F5"/>
    <w:rsid w:val="00A26090"/>
    <w:rsid w:val="00A2614C"/>
    <w:rsid w:val="00A26F86"/>
    <w:rsid w:val="00A2712C"/>
    <w:rsid w:val="00A301E2"/>
    <w:rsid w:val="00A30AB1"/>
    <w:rsid w:val="00A30B7A"/>
    <w:rsid w:val="00A30E47"/>
    <w:rsid w:val="00A31B1F"/>
    <w:rsid w:val="00A31BC6"/>
    <w:rsid w:val="00A322B4"/>
    <w:rsid w:val="00A324DA"/>
    <w:rsid w:val="00A327CD"/>
    <w:rsid w:val="00A3375A"/>
    <w:rsid w:val="00A33A69"/>
    <w:rsid w:val="00A33A6C"/>
    <w:rsid w:val="00A34B86"/>
    <w:rsid w:val="00A35216"/>
    <w:rsid w:val="00A35253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117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865"/>
    <w:rsid w:val="00A47ACA"/>
    <w:rsid w:val="00A500F4"/>
    <w:rsid w:val="00A501FD"/>
    <w:rsid w:val="00A503CD"/>
    <w:rsid w:val="00A505F8"/>
    <w:rsid w:val="00A506E9"/>
    <w:rsid w:val="00A50AF5"/>
    <w:rsid w:val="00A50F98"/>
    <w:rsid w:val="00A5101C"/>
    <w:rsid w:val="00A515D2"/>
    <w:rsid w:val="00A51B6F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BAC"/>
    <w:rsid w:val="00A63066"/>
    <w:rsid w:val="00A64C98"/>
    <w:rsid w:val="00A64D66"/>
    <w:rsid w:val="00A66760"/>
    <w:rsid w:val="00A66BFE"/>
    <w:rsid w:val="00A673DE"/>
    <w:rsid w:val="00A700D4"/>
    <w:rsid w:val="00A71331"/>
    <w:rsid w:val="00A71584"/>
    <w:rsid w:val="00A72100"/>
    <w:rsid w:val="00A7248B"/>
    <w:rsid w:val="00A725A7"/>
    <w:rsid w:val="00A72A04"/>
    <w:rsid w:val="00A7305F"/>
    <w:rsid w:val="00A73781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806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648"/>
    <w:rsid w:val="00A90712"/>
    <w:rsid w:val="00A90818"/>
    <w:rsid w:val="00A90A9A"/>
    <w:rsid w:val="00A91DF2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1592"/>
    <w:rsid w:val="00AA1932"/>
    <w:rsid w:val="00AA1B02"/>
    <w:rsid w:val="00AA1BFD"/>
    <w:rsid w:val="00AA1C18"/>
    <w:rsid w:val="00AA2662"/>
    <w:rsid w:val="00AA3AC9"/>
    <w:rsid w:val="00AA4237"/>
    <w:rsid w:val="00AA4C2F"/>
    <w:rsid w:val="00AA6210"/>
    <w:rsid w:val="00AA6395"/>
    <w:rsid w:val="00AA6BA6"/>
    <w:rsid w:val="00AA7156"/>
    <w:rsid w:val="00AA792A"/>
    <w:rsid w:val="00AB0044"/>
    <w:rsid w:val="00AB075E"/>
    <w:rsid w:val="00AB0D28"/>
    <w:rsid w:val="00AB11B3"/>
    <w:rsid w:val="00AB18CC"/>
    <w:rsid w:val="00AB20C1"/>
    <w:rsid w:val="00AB217A"/>
    <w:rsid w:val="00AB24E6"/>
    <w:rsid w:val="00AB3A85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561"/>
    <w:rsid w:val="00AC06FB"/>
    <w:rsid w:val="00AC0A37"/>
    <w:rsid w:val="00AC1077"/>
    <w:rsid w:val="00AC1736"/>
    <w:rsid w:val="00AC224C"/>
    <w:rsid w:val="00AC2BF5"/>
    <w:rsid w:val="00AC4C05"/>
    <w:rsid w:val="00AC553C"/>
    <w:rsid w:val="00AC56EB"/>
    <w:rsid w:val="00AC63DD"/>
    <w:rsid w:val="00AC67F5"/>
    <w:rsid w:val="00AC6CE7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58FD"/>
    <w:rsid w:val="00AD7057"/>
    <w:rsid w:val="00AD7293"/>
    <w:rsid w:val="00AD7527"/>
    <w:rsid w:val="00AE0509"/>
    <w:rsid w:val="00AE0E9D"/>
    <w:rsid w:val="00AE0F36"/>
    <w:rsid w:val="00AE1E7D"/>
    <w:rsid w:val="00AE35CF"/>
    <w:rsid w:val="00AE38E6"/>
    <w:rsid w:val="00AE417B"/>
    <w:rsid w:val="00AE47F8"/>
    <w:rsid w:val="00AE480F"/>
    <w:rsid w:val="00AE5096"/>
    <w:rsid w:val="00AE5D83"/>
    <w:rsid w:val="00AE62BD"/>
    <w:rsid w:val="00AE68C2"/>
    <w:rsid w:val="00AE766A"/>
    <w:rsid w:val="00AE7819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37C6"/>
    <w:rsid w:val="00B03B22"/>
    <w:rsid w:val="00B04375"/>
    <w:rsid w:val="00B049F4"/>
    <w:rsid w:val="00B052F4"/>
    <w:rsid w:val="00B056E3"/>
    <w:rsid w:val="00B05732"/>
    <w:rsid w:val="00B05D1B"/>
    <w:rsid w:val="00B05F78"/>
    <w:rsid w:val="00B06611"/>
    <w:rsid w:val="00B066EE"/>
    <w:rsid w:val="00B06F8D"/>
    <w:rsid w:val="00B07BC4"/>
    <w:rsid w:val="00B07C73"/>
    <w:rsid w:val="00B103B8"/>
    <w:rsid w:val="00B107AE"/>
    <w:rsid w:val="00B10AC0"/>
    <w:rsid w:val="00B10BDC"/>
    <w:rsid w:val="00B10F52"/>
    <w:rsid w:val="00B10F99"/>
    <w:rsid w:val="00B1102D"/>
    <w:rsid w:val="00B11204"/>
    <w:rsid w:val="00B12BBA"/>
    <w:rsid w:val="00B14B2A"/>
    <w:rsid w:val="00B15C0B"/>
    <w:rsid w:val="00B16239"/>
    <w:rsid w:val="00B16310"/>
    <w:rsid w:val="00B16996"/>
    <w:rsid w:val="00B16E61"/>
    <w:rsid w:val="00B17219"/>
    <w:rsid w:val="00B1740D"/>
    <w:rsid w:val="00B174E0"/>
    <w:rsid w:val="00B20912"/>
    <w:rsid w:val="00B216FC"/>
    <w:rsid w:val="00B21728"/>
    <w:rsid w:val="00B21B63"/>
    <w:rsid w:val="00B21DDB"/>
    <w:rsid w:val="00B22077"/>
    <w:rsid w:val="00B22089"/>
    <w:rsid w:val="00B22DFA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27E"/>
    <w:rsid w:val="00B306C4"/>
    <w:rsid w:val="00B30926"/>
    <w:rsid w:val="00B31557"/>
    <w:rsid w:val="00B3156B"/>
    <w:rsid w:val="00B31724"/>
    <w:rsid w:val="00B317B6"/>
    <w:rsid w:val="00B321A9"/>
    <w:rsid w:val="00B3268D"/>
    <w:rsid w:val="00B3288A"/>
    <w:rsid w:val="00B32BD7"/>
    <w:rsid w:val="00B331B2"/>
    <w:rsid w:val="00B349B6"/>
    <w:rsid w:val="00B34BC6"/>
    <w:rsid w:val="00B3528C"/>
    <w:rsid w:val="00B35C98"/>
    <w:rsid w:val="00B35F06"/>
    <w:rsid w:val="00B3610D"/>
    <w:rsid w:val="00B362E3"/>
    <w:rsid w:val="00B3694C"/>
    <w:rsid w:val="00B36BCA"/>
    <w:rsid w:val="00B36CD3"/>
    <w:rsid w:val="00B36E9A"/>
    <w:rsid w:val="00B36F43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5F9"/>
    <w:rsid w:val="00B432F6"/>
    <w:rsid w:val="00B435D1"/>
    <w:rsid w:val="00B43AF2"/>
    <w:rsid w:val="00B43BF1"/>
    <w:rsid w:val="00B4415E"/>
    <w:rsid w:val="00B4417A"/>
    <w:rsid w:val="00B442F0"/>
    <w:rsid w:val="00B4490C"/>
    <w:rsid w:val="00B457F4"/>
    <w:rsid w:val="00B45B2D"/>
    <w:rsid w:val="00B45D51"/>
    <w:rsid w:val="00B461C1"/>
    <w:rsid w:val="00B46726"/>
    <w:rsid w:val="00B468BB"/>
    <w:rsid w:val="00B4698B"/>
    <w:rsid w:val="00B46B51"/>
    <w:rsid w:val="00B4727E"/>
    <w:rsid w:val="00B479DE"/>
    <w:rsid w:val="00B47F86"/>
    <w:rsid w:val="00B50355"/>
    <w:rsid w:val="00B509AE"/>
    <w:rsid w:val="00B5149B"/>
    <w:rsid w:val="00B515C3"/>
    <w:rsid w:val="00B516D2"/>
    <w:rsid w:val="00B52758"/>
    <w:rsid w:val="00B52A12"/>
    <w:rsid w:val="00B52C13"/>
    <w:rsid w:val="00B52CC7"/>
    <w:rsid w:val="00B530DD"/>
    <w:rsid w:val="00B536D1"/>
    <w:rsid w:val="00B53916"/>
    <w:rsid w:val="00B5559F"/>
    <w:rsid w:val="00B55E5A"/>
    <w:rsid w:val="00B55F92"/>
    <w:rsid w:val="00B564AB"/>
    <w:rsid w:val="00B56B21"/>
    <w:rsid w:val="00B56FCC"/>
    <w:rsid w:val="00B6081B"/>
    <w:rsid w:val="00B61004"/>
    <w:rsid w:val="00B6219D"/>
    <w:rsid w:val="00B6293E"/>
    <w:rsid w:val="00B62C20"/>
    <w:rsid w:val="00B630FF"/>
    <w:rsid w:val="00B63133"/>
    <w:rsid w:val="00B63135"/>
    <w:rsid w:val="00B642F9"/>
    <w:rsid w:val="00B64A30"/>
    <w:rsid w:val="00B64B3F"/>
    <w:rsid w:val="00B652D6"/>
    <w:rsid w:val="00B65E99"/>
    <w:rsid w:val="00B66186"/>
    <w:rsid w:val="00B679D9"/>
    <w:rsid w:val="00B700D7"/>
    <w:rsid w:val="00B70202"/>
    <w:rsid w:val="00B711DB"/>
    <w:rsid w:val="00B71D52"/>
    <w:rsid w:val="00B722F0"/>
    <w:rsid w:val="00B7244A"/>
    <w:rsid w:val="00B72E19"/>
    <w:rsid w:val="00B73017"/>
    <w:rsid w:val="00B73030"/>
    <w:rsid w:val="00B731E1"/>
    <w:rsid w:val="00B738BF"/>
    <w:rsid w:val="00B74A2E"/>
    <w:rsid w:val="00B74AF0"/>
    <w:rsid w:val="00B74FFC"/>
    <w:rsid w:val="00B75432"/>
    <w:rsid w:val="00B754DF"/>
    <w:rsid w:val="00B75B57"/>
    <w:rsid w:val="00B760DA"/>
    <w:rsid w:val="00B769BF"/>
    <w:rsid w:val="00B77A9A"/>
    <w:rsid w:val="00B800A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9E9"/>
    <w:rsid w:val="00B91C61"/>
    <w:rsid w:val="00B92394"/>
    <w:rsid w:val="00B92875"/>
    <w:rsid w:val="00B92D2C"/>
    <w:rsid w:val="00B92EF0"/>
    <w:rsid w:val="00B93033"/>
    <w:rsid w:val="00B931F4"/>
    <w:rsid w:val="00B93B0D"/>
    <w:rsid w:val="00B94299"/>
    <w:rsid w:val="00B94D26"/>
    <w:rsid w:val="00B95719"/>
    <w:rsid w:val="00B95768"/>
    <w:rsid w:val="00B95E49"/>
    <w:rsid w:val="00B95FFA"/>
    <w:rsid w:val="00B9614E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0B30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418"/>
    <w:rsid w:val="00BB463B"/>
    <w:rsid w:val="00BB4951"/>
    <w:rsid w:val="00BB49F4"/>
    <w:rsid w:val="00BB4B86"/>
    <w:rsid w:val="00BB4F9C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D5"/>
    <w:rsid w:val="00BC6039"/>
    <w:rsid w:val="00BC6A43"/>
    <w:rsid w:val="00BC75C8"/>
    <w:rsid w:val="00BD15B2"/>
    <w:rsid w:val="00BD18E7"/>
    <w:rsid w:val="00BD1D86"/>
    <w:rsid w:val="00BD2137"/>
    <w:rsid w:val="00BD252D"/>
    <w:rsid w:val="00BD2AB1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19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A49"/>
    <w:rsid w:val="00BE4C46"/>
    <w:rsid w:val="00BE512B"/>
    <w:rsid w:val="00BE58C5"/>
    <w:rsid w:val="00BE6AAD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C08"/>
    <w:rsid w:val="00BF2EB7"/>
    <w:rsid w:val="00BF344A"/>
    <w:rsid w:val="00BF3DBA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10370"/>
    <w:rsid w:val="00C107B9"/>
    <w:rsid w:val="00C10B0D"/>
    <w:rsid w:val="00C10E60"/>
    <w:rsid w:val="00C11342"/>
    <w:rsid w:val="00C1134F"/>
    <w:rsid w:val="00C11C73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0E48"/>
    <w:rsid w:val="00C31880"/>
    <w:rsid w:val="00C32620"/>
    <w:rsid w:val="00C32705"/>
    <w:rsid w:val="00C32B07"/>
    <w:rsid w:val="00C32BCF"/>
    <w:rsid w:val="00C332B1"/>
    <w:rsid w:val="00C33F1A"/>
    <w:rsid w:val="00C34311"/>
    <w:rsid w:val="00C34418"/>
    <w:rsid w:val="00C34CD6"/>
    <w:rsid w:val="00C34D81"/>
    <w:rsid w:val="00C34DFB"/>
    <w:rsid w:val="00C35663"/>
    <w:rsid w:val="00C35881"/>
    <w:rsid w:val="00C37D7A"/>
    <w:rsid w:val="00C40D88"/>
    <w:rsid w:val="00C413CC"/>
    <w:rsid w:val="00C4148F"/>
    <w:rsid w:val="00C4240F"/>
    <w:rsid w:val="00C42CB7"/>
    <w:rsid w:val="00C436C6"/>
    <w:rsid w:val="00C43994"/>
    <w:rsid w:val="00C44ADD"/>
    <w:rsid w:val="00C44D15"/>
    <w:rsid w:val="00C45881"/>
    <w:rsid w:val="00C4599A"/>
    <w:rsid w:val="00C46087"/>
    <w:rsid w:val="00C46A0C"/>
    <w:rsid w:val="00C46C2D"/>
    <w:rsid w:val="00C46C83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07D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67EBC"/>
    <w:rsid w:val="00C70EC7"/>
    <w:rsid w:val="00C70F41"/>
    <w:rsid w:val="00C71779"/>
    <w:rsid w:val="00C72413"/>
    <w:rsid w:val="00C72661"/>
    <w:rsid w:val="00C726AE"/>
    <w:rsid w:val="00C7274A"/>
    <w:rsid w:val="00C72F13"/>
    <w:rsid w:val="00C72F34"/>
    <w:rsid w:val="00C739CF"/>
    <w:rsid w:val="00C73F47"/>
    <w:rsid w:val="00C74340"/>
    <w:rsid w:val="00C74B30"/>
    <w:rsid w:val="00C74BEA"/>
    <w:rsid w:val="00C74E90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E4D"/>
    <w:rsid w:val="00C80E6F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414D"/>
    <w:rsid w:val="00C94701"/>
    <w:rsid w:val="00C9495B"/>
    <w:rsid w:val="00C949B1"/>
    <w:rsid w:val="00C96124"/>
    <w:rsid w:val="00C96777"/>
    <w:rsid w:val="00C96CE5"/>
    <w:rsid w:val="00C971EC"/>
    <w:rsid w:val="00C977F4"/>
    <w:rsid w:val="00C97810"/>
    <w:rsid w:val="00C97938"/>
    <w:rsid w:val="00C9794B"/>
    <w:rsid w:val="00CA0A0C"/>
    <w:rsid w:val="00CA0BA5"/>
    <w:rsid w:val="00CA152C"/>
    <w:rsid w:val="00CA1D2C"/>
    <w:rsid w:val="00CA2479"/>
    <w:rsid w:val="00CA24A5"/>
    <w:rsid w:val="00CA27C8"/>
    <w:rsid w:val="00CA2E63"/>
    <w:rsid w:val="00CA3782"/>
    <w:rsid w:val="00CA37AF"/>
    <w:rsid w:val="00CA42C3"/>
    <w:rsid w:val="00CA45E6"/>
    <w:rsid w:val="00CA4A2F"/>
    <w:rsid w:val="00CA4B1C"/>
    <w:rsid w:val="00CA503C"/>
    <w:rsid w:val="00CA56B6"/>
    <w:rsid w:val="00CA6082"/>
    <w:rsid w:val="00CA6235"/>
    <w:rsid w:val="00CA6744"/>
    <w:rsid w:val="00CA7F39"/>
    <w:rsid w:val="00CB05C2"/>
    <w:rsid w:val="00CB0A78"/>
    <w:rsid w:val="00CB0D93"/>
    <w:rsid w:val="00CB1194"/>
    <w:rsid w:val="00CB1589"/>
    <w:rsid w:val="00CB1AA6"/>
    <w:rsid w:val="00CB268B"/>
    <w:rsid w:val="00CB2D6D"/>
    <w:rsid w:val="00CB2E08"/>
    <w:rsid w:val="00CB2F77"/>
    <w:rsid w:val="00CB307C"/>
    <w:rsid w:val="00CB326B"/>
    <w:rsid w:val="00CB332C"/>
    <w:rsid w:val="00CB376C"/>
    <w:rsid w:val="00CB3EDD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EF0"/>
    <w:rsid w:val="00CD540E"/>
    <w:rsid w:val="00CD5B8F"/>
    <w:rsid w:val="00CD5D5C"/>
    <w:rsid w:val="00CD60F9"/>
    <w:rsid w:val="00CD6560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606"/>
    <w:rsid w:val="00CE7BB8"/>
    <w:rsid w:val="00CF0554"/>
    <w:rsid w:val="00CF06F6"/>
    <w:rsid w:val="00CF08E5"/>
    <w:rsid w:val="00CF0DEC"/>
    <w:rsid w:val="00CF190C"/>
    <w:rsid w:val="00CF1EB3"/>
    <w:rsid w:val="00CF2395"/>
    <w:rsid w:val="00CF246E"/>
    <w:rsid w:val="00CF29F8"/>
    <w:rsid w:val="00CF2F7C"/>
    <w:rsid w:val="00CF3487"/>
    <w:rsid w:val="00CF37B5"/>
    <w:rsid w:val="00CF39B9"/>
    <w:rsid w:val="00CF3A64"/>
    <w:rsid w:val="00CF410E"/>
    <w:rsid w:val="00CF49FB"/>
    <w:rsid w:val="00CF4CE2"/>
    <w:rsid w:val="00CF4D27"/>
    <w:rsid w:val="00CF65E8"/>
    <w:rsid w:val="00CF69A3"/>
    <w:rsid w:val="00CF774E"/>
    <w:rsid w:val="00CF787F"/>
    <w:rsid w:val="00D00327"/>
    <w:rsid w:val="00D0054E"/>
    <w:rsid w:val="00D008B2"/>
    <w:rsid w:val="00D013EB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87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A33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39E"/>
    <w:rsid w:val="00D2040B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418"/>
    <w:rsid w:val="00D35B25"/>
    <w:rsid w:val="00D36213"/>
    <w:rsid w:val="00D3659C"/>
    <w:rsid w:val="00D36FC9"/>
    <w:rsid w:val="00D371C4"/>
    <w:rsid w:val="00D37A4C"/>
    <w:rsid w:val="00D407F5"/>
    <w:rsid w:val="00D41862"/>
    <w:rsid w:val="00D41883"/>
    <w:rsid w:val="00D41C43"/>
    <w:rsid w:val="00D41C83"/>
    <w:rsid w:val="00D4223C"/>
    <w:rsid w:val="00D42577"/>
    <w:rsid w:val="00D434D6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455"/>
    <w:rsid w:val="00D474A6"/>
    <w:rsid w:val="00D5019D"/>
    <w:rsid w:val="00D50233"/>
    <w:rsid w:val="00D50973"/>
    <w:rsid w:val="00D5112B"/>
    <w:rsid w:val="00D512E3"/>
    <w:rsid w:val="00D5131C"/>
    <w:rsid w:val="00D51A7B"/>
    <w:rsid w:val="00D51EF6"/>
    <w:rsid w:val="00D5235B"/>
    <w:rsid w:val="00D5309F"/>
    <w:rsid w:val="00D53122"/>
    <w:rsid w:val="00D53133"/>
    <w:rsid w:val="00D53229"/>
    <w:rsid w:val="00D534C7"/>
    <w:rsid w:val="00D54408"/>
    <w:rsid w:val="00D54A68"/>
    <w:rsid w:val="00D54EBE"/>
    <w:rsid w:val="00D56A8A"/>
    <w:rsid w:val="00D57030"/>
    <w:rsid w:val="00D57B87"/>
    <w:rsid w:val="00D57BB1"/>
    <w:rsid w:val="00D57E35"/>
    <w:rsid w:val="00D600E4"/>
    <w:rsid w:val="00D60194"/>
    <w:rsid w:val="00D6050A"/>
    <w:rsid w:val="00D606AB"/>
    <w:rsid w:val="00D6105B"/>
    <w:rsid w:val="00D61568"/>
    <w:rsid w:val="00D61B1A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F92"/>
    <w:rsid w:val="00D7019B"/>
    <w:rsid w:val="00D70B96"/>
    <w:rsid w:val="00D71277"/>
    <w:rsid w:val="00D71A6C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42C7"/>
    <w:rsid w:val="00D84563"/>
    <w:rsid w:val="00D8463C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BA8"/>
    <w:rsid w:val="00D92370"/>
    <w:rsid w:val="00D92F95"/>
    <w:rsid w:val="00D936F0"/>
    <w:rsid w:val="00D93B47"/>
    <w:rsid w:val="00D93BB6"/>
    <w:rsid w:val="00D93C27"/>
    <w:rsid w:val="00D9438E"/>
    <w:rsid w:val="00D94572"/>
    <w:rsid w:val="00D94699"/>
    <w:rsid w:val="00D957BD"/>
    <w:rsid w:val="00D95EAE"/>
    <w:rsid w:val="00D9603D"/>
    <w:rsid w:val="00D9731B"/>
    <w:rsid w:val="00D9760F"/>
    <w:rsid w:val="00D97A94"/>
    <w:rsid w:val="00D97A95"/>
    <w:rsid w:val="00DA00F5"/>
    <w:rsid w:val="00DA05B4"/>
    <w:rsid w:val="00DA0BD2"/>
    <w:rsid w:val="00DA14C3"/>
    <w:rsid w:val="00DA1F89"/>
    <w:rsid w:val="00DA23E4"/>
    <w:rsid w:val="00DA2904"/>
    <w:rsid w:val="00DA2A0B"/>
    <w:rsid w:val="00DA2A9C"/>
    <w:rsid w:val="00DA33AE"/>
    <w:rsid w:val="00DA35C0"/>
    <w:rsid w:val="00DA380C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A25"/>
    <w:rsid w:val="00DB18E9"/>
    <w:rsid w:val="00DB1B2E"/>
    <w:rsid w:val="00DB224B"/>
    <w:rsid w:val="00DB2279"/>
    <w:rsid w:val="00DB3134"/>
    <w:rsid w:val="00DB341D"/>
    <w:rsid w:val="00DB344A"/>
    <w:rsid w:val="00DB346A"/>
    <w:rsid w:val="00DB3951"/>
    <w:rsid w:val="00DB3C6B"/>
    <w:rsid w:val="00DB3FCE"/>
    <w:rsid w:val="00DB4242"/>
    <w:rsid w:val="00DB426C"/>
    <w:rsid w:val="00DB4A79"/>
    <w:rsid w:val="00DB4EA7"/>
    <w:rsid w:val="00DB5134"/>
    <w:rsid w:val="00DB522B"/>
    <w:rsid w:val="00DB5E0B"/>
    <w:rsid w:val="00DB7D05"/>
    <w:rsid w:val="00DC0130"/>
    <w:rsid w:val="00DC0BDE"/>
    <w:rsid w:val="00DC1316"/>
    <w:rsid w:val="00DC22B9"/>
    <w:rsid w:val="00DC2569"/>
    <w:rsid w:val="00DC260F"/>
    <w:rsid w:val="00DC2C48"/>
    <w:rsid w:val="00DC2E93"/>
    <w:rsid w:val="00DC3C45"/>
    <w:rsid w:val="00DC3CBC"/>
    <w:rsid w:val="00DC45D2"/>
    <w:rsid w:val="00DC47A0"/>
    <w:rsid w:val="00DC47C1"/>
    <w:rsid w:val="00DC4856"/>
    <w:rsid w:val="00DC4866"/>
    <w:rsid w:val="00DC49BE"/>
    <w:rsid w:val="00DC4FF7"/>
    <w:rsid w:val="00DC503D"/>
    <w:rsid w:val="00DC58B0"/>
    <w:rsid w:val="00DC6947"/>
    <w:rsid w:val="00DC6FC4"/>
    <w:rsid w:val="00DC6FE9"/>
    <w:rsid w:val="00DC7223"/>
    <w:rsid w:val="00DD0DD5"/>
    <w:rsid w:val="00DD2A9E"/>
    <w:rsid w:val="00DD2B40"/>
    <w:rsid w:val="00DD32E3"/>
    <w:rsid w:val="00DD32EC"/>
    <w:rsid w:val="00DD496B"/>
    <w:rsid w:val="00DD57E9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BA"/>
    <w:rsid w:val="00DE4EE4"/>
    <w:rsid w:val="00DE5D06"/>
    <w:rsid w:val="00DE5D09"/>
    <w:rsid w:val="00DE5E78"/>
    <w:rsid w:val="00DE64B3"/>
    <w:rsid w:val="00DE6586"/>
    <w:rsid w:val="00DE65E1"/>
    <w:rsid w:val="00DE7C96"/>
    <w:rsid w:val="00DE7E13"/>
    <w:rsid w:val="00DE7F1B"/>
    <w:rsid w:val="00DF04A7"/>
    <w:rsid w:val="00DF14C6"/>
    <w:rsid w:val="00DF243A"/>
    <w:rsid w:val="00DF24DB"/>
    <w:rsid w:val="00DF2F6B"/>
    <w:rsid w:val="00DF3236"/>
    <w:rsid w:val="00DF3405"/>
    <w:rsid w:val="00DF497F"/>
    <w:rsid w:val="00DF4FF3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109"/>
    <w:rsid w:val="00E0071F"/>
    <w:rsid w:val="00E00DC7"/>
    <w:rsid w:val="00E00ECE"/>
    <w:rsid w:val="00E013F5"/>
    <w:rsid w:val="00E01AF4"/>
    <w:rsid w:val="00E01C09"/>
    <w:rsid w:val="00E0235F"/>
    <w:rsid w:val="00E02CD4"/>
    <w:rsid w:val="00E0346D"/>
    <w:rsid w:val="00E04091"/>
    <w:rsid w:val="00E04CA3"/>
    <w:rsid w:val="00E050A4"/>
    <w:rsid w:val="00E051FF"/>
    <w:rsid w:val="00E05C94"/>
    <w:rsid w:val="00E06724"/>
    <w:rsid w:val="00E07052"/>
    <w:rsid w:val="00E07286"/>
    <w:rsid w:val="00E10461"/>
    <w:rsid w:val="00E10537"/>
    <w:rsid w:val="00E10639"/>
    <w:rsid w:val="00E108AF"/>
    <w:rsid w:val="00E10945"/>
    <w:rsid w:val="00E11F29"/>
    <w:rsid w:val="00E1264E"/>
    <w:rsid w:val="00E127B6"/>
    <w:rsid w:val="00E12EFF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6C6E"/>
    <w:rsid w:val="00E2713F"/>
    <w:rsid w:val="00E27797"/>
    <w:rsid w:val="00E27FDD"/>
    <w:rsid w:val="00E30D28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669"/>
    <w:rsid w:val="00E338D3"/>
    <w:rsid w:val="00E33EF6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D2"/>
    <w:rsid w:val="00E42905"/>
    <w:rsid w:val="00E42B22"/>
    <w:rsid w:val="00E42DF6"/>
    <w:rsid w:val="00E42E56"/>
    <w:rsid w:val="00E42EA0"/>
    <w:rsid w:val="00E434F4"/>
    <w:rsid w:val="00E4391F"/>
    <w:rsid w:val="00E43B99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65C"/>
    <w:rsid w:val="00E5366A"/>
    <w:rsid w:val="00E538BD"/>
    <w:rsid w:val="00E53933"/>
    <w:rsid w:val="00E53ED9"/>
    <w:rsid w:val="00E54599"/>
    <w:rsid w:val="00E54930"/>
    <w:rsid w:val="00E551CC"/>
    <w:rsid w:val="00E55F35"/>
    <w:rsid w:val="00E5609A"/>
    <w:rsid w:val="00E56945"/>
    <w:rsid w:val="00E56C25"/>
    <w:rsid w:val="00E56DFB"/>
    <w:rsid w:val="00E577DB"/>
    <w:rsid w:val="00E57905"/>
    <w:rsid w:val="00E57A94"/>
    <w:rsid w:val="00E60337"/>
    <w:rsid w:val="00E60984"/>
    <w:rsid w:val="00E61794"/>
    <w:rsid w:val="00E61FBD"/>
    <w:rsid w:val="00E6220E"/>
    <w:rsid w:val="00E6225F"/>
    <w:rsid w:val="00E6278A"/>
    <w:rsid w:val="00E62AC8"/>
    <w:rsid w:val="00E62C1B"/>
    <w:rsid w:val="00E62CE0"/>
    <w:rsid w:val="00E632E7"/>
    <w:rsid w:val="00E635A3"/>
    <w:rsid w:val="00E63DD9"/>
    <w:rsid w:val="00E640B7"/>
    <w:rsid w:val="00E64241"/>
    <w:rsid w:val="00E648A0"/>
    <w:rsid w:val="00E64BDC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879"/>
    <w:rsid w:val="00E72B2E"/>
    <w:rsid w:val="00E73473"/>
    <w:rsid w:val="00E73EE5"/>
    <w:rsid w:val="00E74A79"/>
    <w:rsid w:val="00E74B62"/>
    <w:rsid w:val="00E759F4"/>
    <w:rsid w:val="00E75BAF"/>
    <w:rsid w:val="00E76C0B"/>
    <w:rsid w:val="00E77966"/>
    <w:rsid w:val="00E8023D"/>
    <w:rsid w:val="00E80394"/>
    <w:rsid w:val="00E80987"/>
    <w:rsid w:val="00E80CBC"/>
    <w:rsid w:val="00E80D57"/>
    <w:rsid w:val="00E81147"/>
    <w:rsid w:val="00E81782"/>
    <w:rsid w:val="00E8221D"/>
    <w:rsid w:val="00E8320E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AC1"/>
    <w:rsid w:val="00E97E25"/>
    <w:rsid w:val="00EA05B0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3348"/>
    <w:rsid w:val="00EB3657"/>
    <w:rsid w:val="00EB3FF2"/>
    <w:rsid w:val="00EB5186"/>
    <w:rsid w:val="00EB5764"/>
    <w:rsid w:val="00EB6728"/>
    <w:rsid w:val="00EB6760"/>
    <w:rsid w:val="00EB6DC5"/>
    <w:rsid w:val="00EB790A"/>
    <w:rsid w:val="00EC0696"/>
    <w:rsid w:val="00EC0AFA"/>
    <w:rsid w:val="00EC0F4B"/>
    <w:rsid w:val="00EC1002"/>
    <w:rsid w:val="00EC1666"/>
    <w:rsid w:val="00EC21B8"/>
    <w:rsid w:val="00EC2543"/>
    <w:rsid w:val="00EC29D7"/>
    <w:rsid w:val="00EC2CDE"/>
    <w:rsid w:val="00EC3927"/>
    <w:rsid w:val="00EC4945"/>
    <w:rsid w:val="00EC51C9"/>
    <w:rsid w:val="00EC5769"/>
    <w:rsid w:val="00EC6229"/>
    <w:rsid w:val="00EC651E"/>
    <w:rsid w:val="00EC711B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0A81"/>
    <w:rsid w:val="00EE1CD1"/>
    <w:rsid w:val="00EE2109"/>
    <w:rsid w:val="00EE2F96"/>
    <w:rsid w:val="00EE3726"/>
    <w:rsid w:val="00EE43EB"/>
    <w:rsid w:val="00EE4F03"/>
    <w:rsid w:val="00EE518C"/>
    <w:rsid w:val="00EE5B23"/>
    <w:rsid w:val="00EE68CD"/>
    <w:rsid w:val="00EE7CFF"/>
    <w:rsid w:val="00EF03C2"/>
    <w:rsid w:val="00EF11C0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F1"/>
    <w:rsid w:val="00EF7059"/>
    <w:rsid w:val="00EF76F1"/>
    <w:rsid w:val="00EF7BF4"/>
    <w:rsid w:val="00F0040A"/>
    <w:rsid w:val="00F00A48"/>
    <w:rsid w:val="00F00C2E"/>
    <w:rsid w:val="00F01231"/>
    <w:rsid w:val="00F013A1"/>
    <w:rsid w:val="00F018B7"/>
    <w:rsid w:val="00F018F4"/>
    <w:rsid w:val="00F01C0B"/>
    <w:rsid w:val="00F02607"/>
    <w:rsid w:val="00F0356D"/>
    <w:rsid w:val="00F03E9C"/>
    <w:rsid w:val="00F0426F"/>
    <w:rsid w:val="00F04938"/>
    <w:rsid w:val="00F05960"/>
    <w:rsid w:val="00F05FDF"/>
    <w:rsid w:val="00F06188"/>
    <w:rsid w:val="00F068E8"/>
    <w:rsid w:val="00F070D5"/>
    <w:rsid w:val="00F07336"/>
    <w:rsid w:val="00F07BB6"/>
    <w:rsid w:val="00F07C73"/>
    <w:rsid w:val="00F07C74"/>
    <w:rsid w:val="00F07F88"/>
    <w:rsid w:val="00F10BA7"/>
    <w:rsid w:val="00F12805"/>
    <w:rsid w:val="00F1369D"/>
    <w:rsid w:val="00F13CA8"/>
    <w:rsid w:val="00F15270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193"/>
    <w:rsid w:val="00F361BF"/>
    <w:rsid w:val="00F36D0A"/>
    <w:rsid w:val="00F37319"/>
    <w:rsid w:val="00F377B8"/>
    <w:rsid w:val="00F37F70"/>
    <w:rsid w:val="00F40428"/>
    <w:rsid w:val="00F40A69"/>
    <w:rsid w:val="00F40B43"/>
    <w:rsid w:val="00F40C45"/>
    <w:rsid w:val="00F4389F"/>
    <w:rsid w:val="00F438F0"/>
    <w:rsid w:val="00F439B9"/>
    <w:rsid w:val="00F43A4D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0D8D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DFE"/>
    <w:rsid w:val="00F545A8"/>
    <w:rsid w:val="00F54CC1"/>
    <w:rsid w:val="00F55415"/>
    <w:rsid w:val="00F5554B"/>
    <w:rsid w:val="00F559CB"/>
    <w:rsid w:val="00F55BF1"/>
    <w:rsid w:val="00F55D7E"/>
    <w:rsid w:val="00F56758"/>
    <w:rsid w:val="00F5700E"/>
    <w:rsid w:val="00F60167"/>
    <w:rsid w:val="00F60329"/>
    <w:rsid w:val="00F60516"/>
    <w:rsid w:val="00F62027"/>
    <w:rsid w:val="00F6210C"/>
    <w:rsid w:val="00F626A1"/>
    <w:rsid w:val="00F62B70"/>
    <w:rsid w:val="00F62D40"/>
    <w:rsid w:val="00F63871"/>
    <w:rsid w:val="00F6476B"/>
    <w:rsid w:val="00F64B5D"/>
    <w:rsid w:val="00F64C2B"/>
    <w:rsid w:val="00F658D2"/>
    <w:rsid w:val="00F65E40"/>
    <w:rsid w:val="00F65F88"/>
    <w:rsid w:val="00F6602E"/>
    <w:rsid w:val="00F66D72"/>
    <w:rsid w:val="00F703A4"/>
    <w:rsid w:val="00F70E14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80933"/>
    <w:rsid w:val="00F80BEF"/>
    <w:rsid w:val="00F816F2"/>
    <w:rsid w:val="00F8198F"/>
    <w:rsid w:val="00F82348"/>
    <w:rsid w:val="00F8236F"/>
    <w:rsid w:val="00F8286C"/>
    <w:rsid w:val="00F83353"/>
    <w:rsid w:val="00F8346A"/>
    <w:rsid w:val="00F84981"/>
    <w:rsid w:val="00F84CF8"/>
    <w:rsid w:val="00F84D3B"/>
    <w:rsid w:val="00F8519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953"/>
    <w:rsid w:val="00F94A3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BB9"/>
    <w:rsid w:val="00FA22E5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B016A"/>
    <w:rsid w:val="00FB037B"/>
    <w:rsid w:val="00FB0761"/>
    <w:rsid w:val="00FB0D05"/>
    <w:rsid w:val="00FB10C3"/>
    <w:rsid w:val="00FB1159"/>
    <w:rsid w:val="00FB1A47"/>
    <w:rsid w:val="00FB1BB0"/>
    <w:rsid w:val="00FB1C31"/>
    <w:rsid w:val="00FB2D85"/>
    <w:rsid w:val="00FB3F0B"/>
    <w:rsid w:val="00FB4DA7"/>
    <w:rsid w:val="00FB4F72"/>
    <w:rsid w:val="00FB55D4"/>
    <w:rsid w:val="00FB5968"/>
    <w:rsid w:val="00FB5A39"/>
    <w:rsid w:val="00FB5BF8"/>
    <w:rsid w:val="00FB6E5A"/>
    <w:rsid w:val="00FB7123"/>
    <w:rsid w:val="00FB7166"/>
    <w:rsid w:val="00FB7A7A"/>
    <w:rsid w:val="00FB7AF7"/>
    <w:rsid w:val="00FC04F1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5088"/>
    <w:rsid w:val="00FC543D"/>
    <w:rsid w:val="00FC5CE4"/>
    <w:rsid w:val="00FC60D6"/>
    <w:rsid w:val="00FC6C11"/>
    <w:rsid w:val="00FC7054"/>
    <w:rsid w:val="00FC7463"/>
    <w:rsid w:val="00FC7A1F"/>
    <w:rsid w:val="00FD0000"/>
    <w:rsid w:val="00FD042A"/>
    <w:rsid w:val="00FD0563"/>
    <w:rsid w:val="00FD08EA"/>
    <w:rsid w:val="00FD0EC8"/>
    <w:rsid w:val="00FD1FC3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636"/>
    <w:rsid w:val="00FE068F"/>
    <w:rsid w:val="00FE08A1"/>
    <w:rsid w:val="00FE1240"/>
    <w:rsid w:val="00FE1263"/>
    <w:rsid w:val="00FE146A"/>
    <w:rsid w:val="00FE1484"/>
    <w:rsid w:val="00FE17D2"/>
    <w:rsid w:val="00FE1A95"/>
    <w:rsid w:val="00FE23F4"/>
    <w:rsid w:val="00FE3CDE"/>
    <w:rsid w:val="00FE4785"/>
    <w:rsid w:val="00FE492F"/>
    <w:rsid w:val="00FE5344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25A9"/>
    <w:rsid w:val="00FF323B"/>
    <w:rsid w:val="00FF338F"/>
    <w:rsid w:val="00FF3C78"/>
    <w:rsid w:val="00FF4193"/>
    <w:rsid w:val="00FF473E"/>
    <w:rsid w:val="00FF4B47"/>
    <w:rsid w:val="00FF5243"/>
    <w:rsid w:val="00FF559B"/>
    <w:rsid w:val="00FF63C8"/>
    <w:rsid w:val="00FF644C"/>
    <w:rsid w:val="00FF659C"/>
    <w:rsid w:val="00FF78D3"/>
    <w:rsid w:val="00FF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19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43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443EC"/>
  </w:style>
  <w:style w:type="paragraph" w:styleId="Footer">
    <w:name w:val="footer"/>
    <w:basedOn w:val="Normal"/>
    <w:link w:val="FooterChar"/>
    <w:uiPriority w:val="99"/>
    <w:rsid w:val="008443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443EC"/>
  </w:style>
  <w:style w:type="character" w:styleId="Hyperlink">
    <w:name w:val="Hyperlink"/>
    <w:basedOn w:val="DefaultParagraphFont"/>
    <w:uiPriority w:val="99"/>
    <w:semiHidden/>
    <w:rsid w:val="00BE1319"/>
    <w:rPr>
      <w:color w:val="0000FF"/>
      <w:u w:val="single"/>
    </w:rPr>
  </w:style>
  <w:style w:type="paragraph" w:customStyle="1" w:styleId="Default">
    <w:name w:val="Default"/>
    <w:uiPriority w:val="99"/>
    <w:rsid w:val="00BE131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ListParagraph">
    <w:name w:val="List Paragraph"/>
    <w:aliases w:val="T_SZ_List Paragraph"/>
    <w:basedOn w:val="Normal"/>
    <w:link w:val="ListParagraphChar"/>
    <w:uiPriority w:val="99"/>
    <w:qFormat/>
    <w:rsid w:val="00BE1319"/>
    <w:pPr>
      <w:spacing w:after="200" w:line="276" w:lineRule="auto"/>
      <w:ind w:left="720"/>
      <w:jc w:val="both"/>
    </w:pPr>
    <w:rPr>
      <w:rFonts w:eastAsia="Times New Roman"/>
      <w:sz w:val="20"/>
      <w:szCs w:val="20"/>
    </w:rPr>
  </w:style>
  <w:style w:type="character" w:customStyle="1" w:styleId="FontStyle54">
    <w:name w:val="Font Style54"/>
    <w:uiPriority w:val="99"/>
    <w:rsid w:val="009A1CA2"/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rsid w:val="00213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13F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13F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3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3F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3F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3FF1"/>
    <w:rPr>
      <w:rFonts w:ascii="Segoe UI" w:eastAsia="Times New Roman" w:hAnsi="Segoe UI" w:cs="Segoe UI"/>
      <w:sz w:val="18"/>
      <w:szCs w:val="18"/>
      <w:lang w:eastAsia="pl-PL"/>
    </w:rPr>
  </w:style>
  <w:style w:type="paragraph" w:styleId="FootnoteText">
    <w:name w:val="footnote text"/>
    <w:basedOn w:val="Normal"/>
    <w:link w:val="FootnoteTextChar"/>
    <w:uiPriority w:val="99"/>
    <w:semiHidden/>
    <w:rsid w:val="00784F00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84F00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784F00"/>
    <w:rPr>
      <w:vertAlign w:val="superscript"/>
    </w:rPr>
  </w:style>
  <w:style w:type="paragraph" w:styleId="Revision">
    <w:name w:val="Revision"/>
    <w:hidden/>
    <w:uiPriority w:val="99"/>
    <w:semiHidden/>
    <w:rsid w:val="00E64241"/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D6105B"/>
    <w:rPr>
      <w:rFonts w:ascii="Times New Roman" w:hAnsi="Times New Roman"/>
      <w:sz w:val="24"/>
      <w:szCs w:val="24"/>
    </w:rPr>
  </w:style>
  <w:style w:type="table" w:customStyle="1" w:styleId="Tabela-Siatka1">
    <w:name w:val="Tabela - Siatka1"/>
    <w:uiPriority w:val="99"/>
    <w:rsid w:val="00B800A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00A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efaultParagraphFont"/>
    <w:uiPriority w:val="99"/>
    <w:semiHidden/>
    <w:rsid w:val="00C67EBC"/>
    <w:rPr>
      <w:color w:val="auto"/>
      <w:shd w:val="clear" w:color="auto" w:fill="auto"/>
    </w:rPr>
  </w:style>
  <w:style w:type="character" w:customStyle="1" w:styleId="ListParagraphChar">
    <w:name w:val="List Paragraph Char"/>
    <w:aliases w:val="T_SZ_List Paragraph Char"/>
    <w:link w:val="ListParagraph"/>
    <w:uiPriority w:val="99"/>
    <w:locked/>
    <w:rsid w:val="00014089"/>
    <w:rPr>
      <w:rFonts w:ascii="Times New Roman" w:hAnsi="Times New Roman" w:cs="Times New Roman"/>
      <w:lang w:eastAsia="pl-PL"/>
    </w:rPr>
  </w:style>
  <w:style w:type="character" w:customStyle="1" w:styleId="UnresolvedMention">
    <w:name w:val="Unresolved Mention"/>
    <w:basedOn w:val="DefaultParagraphFont"/>
    <w:uiPriority w:val="99"/>
    <w:semiHidden/>
    <w:rsid w:val="006603B0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natywa@maltex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rek.malak@maltex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ojekty@maltex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207</TotalTime>
  <Pages>3</Pages>
  <Words>521</Words>
  <Characters>3131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ENatywa</cp:lastModifiedBy>
  <cp:revision>10</cp:revision>
  <cp:lastPrinted>2019-08-09T07:13:00Z</cp:lastPrinted>
  <dcterms:created xsi:type="dcterms:W3CDTF">2018-08-10T12:36:00Z</dcterms:created>
  <dcterms:modified xsi:type="dcterms:W3CDTF">2019-08-09T07:33:00Z</dcterms:modified>
</cp:coreProperties>
</file>